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1F4FC" w14:textId="77777777" w:rsidR="009122CC" w:rsidRPr="00D74E96" w:rsidRDefault="00F54276" w:rsidP="009122CC">
      <w:pPr>
        <w:pStyle w:val="Grafikanker"/>
        <w:rPr>
          <w:noProof/>
        </w:rPr>
      </w:pPr>
      <w:r w:rsidRPr="00D74E96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 wp14:anchorId="0594E9E5" wp14:editId="02132CBE">
                <wp:simplePos x="0" y="0"/>
                <wp:positionH relativeFrom="column">
                  <wp:posOffset>1781175</wp:posOffset>
                </wp:positionH>
                <wp:positionV relativeFrom="paragraph">
                  <wp:posOffset>-4445</wp:posOffset>
                </wp:positionV>
                <wp:extent cx="4781550" cy="2257425"/>
                <wp:effectExtent l="0" t="0" r="0" b="9525"/>
                <wp:wrapNone/>
                <wp:docPr id="17" name="Freihandform: Form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F2AEFA-B6A6-4883-A42D-CE97A39CCE22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257425"/>
                        </a:xfrm>
                        <a:custGeom>
                          <a:avLst/>
                          <a:gdLst>
                            <a:gd name="connsiteX0" fmla="*/ 17318 w 5003799"/>
                            <a:gd name="connsiteY0" fmla="*/ 0 h 2786544"/>
                            <a:gd name="connsiteX1" fmla="*/ 4986481 w 5003799"/>
                            <a:gd name="connsiteY1" fmla="*/ 0 h 2786544"/>
                            <a:gd name="connsiteX2" fmla="*/ 4990882 w 5003799"/>
                            <a:gd name="connsiteY2" fmla="*/ 28839 h 2786544"/>
                            <a:gd name="connsiteX3" fmla="*/ 5003799 w 5003799"/>
                            <a:gd name="connsiteY3" fmla="*/ 284644 h 2786544"/>
                            <a:gd name="connsiteX4" fmla="*/ 2501899 w 5003799"/>
                            <a:gd name="connsiteY4" fmla="*/ 2786544 h 2786544"/>
                            <a:gd name="connsiteX5" fmla="*/ 12916 w 5003799"/>
                            <a:gd name="connsiteY5" fmla="*/ 540449 h 2786544"/>
                            <a:gd name="connsiteX6" fmla="*/ 0 w 5003799"/>
                            <a:gd name="connsiteY6" fmla="*/ 284663 h 2786544"/>
                            <a:gd name="connsiteX7" fmla="*/ 0 w 5003799"/>
                            <a:gd name="connsiteY7" fmla="*/ 284625 h 2786544"/>
                            <a:gd name="connsiteX8" fmla="*/ 12916 w 5003799"/>
                            <a:gd name="connsiteY8" fmla="*/ 28839 h 278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003799" h="2786544">
                              <a:moveTo>
                                <a:pt x="17318" y="0"/>
                              </a:moveTo>
                              <a:lnTo>
                                <a:pt x="4986481" y="0"/>
                              </a:lnTo>
                              <a:lnTo>
                                <a:pt x="4990882" y="28839"/>
                              </a:lnTo>
                              <a:cubicBezTo>
                                <a:pt x="4999423" y="112946"/>
                                <a:pt x="5003799" y="198284"/>
                                <a:pt x="5003799" y="284644"/>
                              </a:cubicBezTo>
                              <a:cubicBezTo>
                                <a:pt x="5003799" y="1666405"/>
                                <a:pt x="3883660" y="2786544"/>
                                <a:pt x="2501899" y="2786544"/>
                              </a:cubicBezTo>
                              <a:cubicBezTo>
                                <a:pt x="1206498" y="2786544"/>
                                <a:pt x="141039" y="1802047"/>
                                <a:pt x="12916" y="540449"/>
                              </a:cubicBezTo>
                              <a:lnTo>
                                <a:pt x="0" y="284663"/>
                              </a:lnTo>
                              <a:lnTo>
                                <a:pt x="0" y="284625"/>
                              </a:lnTo>
                              <a:lnTo>
                                <a:pt x="12916" y="288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00CE" id="Freihandform: Form 16" o:spid="_x0000_s1026" alt="&quot;&quot;" style="position:absolute;margin-left:140.25pt;margin-top:-.35pt;width:376.5pt;height:177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799,2786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" path="m17318,l4986481,r4401,28839c4999423,112946,5003799,198284,5003799,284644v,1381761,-1120139,2501900,-2501900,2501900c1206498,2786544,141039,1802047,12916,540449l,284663r,-38l12916,28839,17318,xe" fillcolor="#e8e8e3 [1302]" stroked="f" strokeweight="1pt">
                <v:stroke joinstyle="miter"/>
                <v:path arrowok="t" o:connecttype="custom" o:connectlocs="16549,0;4765001,0;4769207,23363;4781550,230595;2390775,2257425;12342,437827;0,230610;0,230579;12342,23363" o:connectangles="0,0,0,0,0,0,0,0,0"/>
                <w10:anchorlock/>
              </v:shape>
            </w:pict>
          </mc:Fallback>
        </mc:AlternateContent>
      </w:r>
    </w:p>
    <w:tbl>
      <w:tblPr>
        <w:tblStyle w:val="Tabellenraster"/>
        <w:tblW w:w="5000" w:type="pct"/>
        <w:tblLayout w:type="fixed"/>
        <w:tblLook w:val="04A0" w:firstRow="1" w:lastRow="0" w:firstColumn="1" w:lastColumn="0" w:noHBand="0" w:noVBand="1"/>
      </w:tblPr>
      <w:tblGrid>
        <w:gridCol w:w="3969"/>
        <w:gridCol w:w="4507"/>
        <w:gridCol w:w="259"/>
        <w:gridCol w:w="306"/>
        <w:gridCol w:w="3919"/>
      </w:tblGrid>
      <w:tr w:rsidR="00573647" w:rsidRPr="00D74E96" w14:paraId="22938078" w14:textId="77777777" w:rsidTr="00031520">
        <w:trPr>
          <w:trHeight w:val="2448"/>
        </w:trPr>
        <w:tc>
          <w:tcPr>
            <w:tcW w:w="1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DB3B3" w14:textId="4B4DCDAB" w:rsidR="00573647" w:rsidRPr="00D74E96" w:rsidRDefault="00000000" w:rsidP="00145AE6">
            <w:pPr>
              <w:pStyle w:val="ImpressumTitel"/>
            </w:pPr>
            <w:sdt>
              <w:sdtPr>
                <w:id w:val="194115797"/>
                <w:placeholder>
                  <w:docPart w:val="52A93D20EE724613845393938CD07190"/>
                </w:placeholder>
                <w15:appearance w15:val="hidden"/>
              </w:sdtPr>
              <w:sdtContent>
                <w:r w:rsidR="00031520">
                  <w:t>Wir suchen dich!</w:t>
                </w:r>
              </w:sdtContent>
            </w:sdt>
          </w:p>
        </w:tc>
      </w:tr>
      <w:tr w:rsidR="001B70E0" w:rsidRPr="00D74E96" w14:paraId="400759CF" w14:textId="77777777" w:rsidTr="00031520">
        <w:trPr>
          <w:trHeight w:val="288"/>
        </w:trPr>
        <w:tc>
          <w:tcPr>
            <w:tcW w:w="3969" w:type="dxa"/>
            <w:tcBorders>
              <w:top w:val="nil"/>
              <w:left w:val="nil"/>
              <w:bottom w:val="single" w:sz="4" w:space="0" w:color="5F645C" w:themeColor="accent2" w:themeShade="BF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FB4360B" w14:textId="77777777" w:rsidR="001B70E0" w:rsidRPr="00D74E96" w:rsidRDefault="001B70E0" w:rsidP="008A2CBC">
            <w:pPr>
              <w:rPr>
                <w:rFonts w:asciiTheme="majorHAnsi" w:hAnsiTheme="majorHAnsi"/>
                <w:noProof/>
                <w:color w:val="5F645C" w:themeColor="accent2" w:themeShade="BF"/>
                <w:sz w:val="24"/>
                <w:szCs w:val="24"/>
              </w:rPr>
            </w:pPr>
          </w:p>
        </w:tc>
        <w:tc>
          <w:tcPr>
            <w:tcW w:w="507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9EB30" w14:textId="01A6EAA5" w:rsidR="001B70E0" w:rsidRPr="00D74E96" w:rsidRDefault="00000000" w:rsidP="00031520">
            <w:pPr>
              <w:pStyle w:val="ImpressumUntertitel"/>
              <w:rPr>
                <w:noProof/>
              </w:rPr>
            </w:pPr>
            <w:sdt>
              <w:sdtPr>
                <w:rPr>
                  <w:noProof/>
                </w:rPr>
                <w:id w:val="1811293061"/>
                <w:placeholder>
                  <w:docPart w:val="436057E0C93C47BEB8849BB710EBA864"/>
                </w:placeholder>
                <w15:appearance w15:val="hidden"/>
              </w:sdtPr>
              <w:sdtContent>
                <w:r w:rsidR="00031520">
                  <w:rPr>
                    <w:noProof/>
                  </w:rPr>
                  <w:t>Ev. Kindertagesstätte Himmelszelt</w:t>
                </w:r>
              </w:sdtContent>
            </w:sdt>
          </w:p>
        </w:tc>
        <w:tc>
          <w:tcPr>
            <w:tcW w:w="3919" w:type="dxa"/>
            <w:tcBorders>
              <w:top w:val="nil"/>
              <w:left w:val="nil"/>
              <w:bottom w:val="single" w:sz="4" w:space="0" w:color="5F645C" w:themeColor="accent2" w:themeShade="BF"/>
              <w:right w:val="nil"/>
            </w:tcBorders>
            <w:vAlign w:val="center"/>
          </w:tcPr>
          <w:p w14:paraId="391043D7" w14:textId="77777777" w:rsidR="001B70E0" w:rsidRPr="00D74E96" w:rsidRDefault="001B70E0" w:rsidP="008A2CBC">
            <w:pPr>
              <w:rPr>
                <w:rFonts w:asciiTheme="majorHAnsi" w:hAnsiTheme="majorHAnsi"/>
                <w:noProof/>
                <w:color w:val="5F645C" w:themeColor="accent2" w:themeShade="BF"/>
                <w:sz w:val="24"/>
                <w:szCs w:val="24"/>
              </w:rPr>
            </w:pPr>
          </w:p>
        </w:tc>
      </w:tr>
      <w:tr w:rsidR="001B70E0" w:rsidRPr="00D74E96" w14:paraId="6DF34999" w14:textId="77777777" w:rsidTr="00031520">
        <w:trPr>
          <w:trHeight w:val="288"/>
        </w:trPr>
        <w:tc>
          <w:tcPr>
            <w:tcW w:w="3969" w:type="dxa"/>
            <w:tcBorders>
              <w:top w:val="single" w:sz="4" w:space="0" w:color="5F645C" w:themeColor="accent2" w:themeShade="BF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50D37B5" w14:textId="77777777" w:rsidR="001B70E0" w:rsidRPr="00D74E96" w:rsidRDefault="001B70E0" w:rsidP="008A2CBC">
            <w:pPr>
              <w:rPr>
                <w:rFonts w:asciiTheme="majorHAnsi" w:hAnsiTheme="majorHAnsi"/>
                <w:noProof/>
                <w:color w:val="5F645C" w:themeColor="accent2" w:themeShade="BF"/>
                <w:sz w:val="24"/>
                <w:szCs w:val="24"/>
              </w:rPr>
            </w:pPr>
          </w:p>
        </w:tc>
        <w:tc>
          <w:tcPr>
            <w:tcW w:w="5072" w:type="dxa"/>
            <w:gridSpan w:val="3"/>
            <w:vMerge/>
            <w:tcBorders>
              <w:top w:val="single" w:sz="4" w:space="0" w:color="5F645C" w:themeColor="accent2" w:themeShade="BF"/>
              <w:left w:val="nil"/>
              <w:bottom w:val="nil"/>
              <w:right w:val="nil"/>
            </w:tcBorders>
            <w:vAlign w:val="center"/>
          </w:tcPr>
          <w:p w14:paraId="171F0EF8" w14:textId="77777777" w:rsidR="001B70E0" w:rsidRPr="00D74E96" w:rsidRDefault="001B70E0" w:rsidP="008A2CBC">
            <w:pPr>
              <w:rPr>
                <w:rFonts w:asciiTheme="majorHAnsi" w:hAnsiTheme="majorHAnsi"/>
                <w:noProof/>
                <w:color w:val="5F645C" w:themeColor="accent2" w:themeShade="BF"/>
                <w:sz w:val="24"/>
                <w:szCs w:val="24"/>
              </w:rPr>
            </w:pPr>
          </w:p>
        </w:tc>
        <w:tc>
          <w:tcPr>
            <w:tcW w:w="3919" w:type="dxa"/>
            <w:tcBorders>
              <w:top w:val="single" w:sz="4" w:space="0" w:color="5F645C" w:themeColor="accent2" w:themeShade="BF"/>
              <w:left w:val="nil"/>
              <w:bottom w:val="nil"/>
              <w:right w:val="nil"/>
            </w:tcBorders>
            <w:vAlign w:val="center"/>
          </w:tcPr>
          <w:p w14:paraId="1D8E0F72" w14:textId="77777777" w:rsidR="001B70E0" w:rsidRPr="00D74E96" w:rsidRDefault="001B70E0" w:rsidP="008A2CBC">
            <w:pPr>
              <w:rPr>
                <w:rFonts w:asciiTheme="majorHAnsi" w:hAnsiTheme="majorHAnsi"/>
                <w:noProof/>
                <w:color w:val="5F645C" w:themeColor="accent2" w:themeShade="BF"/>
                <w:sz w:val="24"/>
                <w:szCs w:val="24"/>
              </w:rPr>
            </w:pPr>
          </w:p>
        </w:tc>
      </w:tr>
      <w:tr w:rsidR="00C531D5" w:rsidRPr="00D74E96" w14:paraId="427EE501" w14:textId="77777777" w:rsidTr="00031520">
        <w:trPr>
          <w:trHeight w:val="5067"/>
        </w:trPr>
        <w:tc>
          <w:tcPr>
            <w:tcW w:w="847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B33BC07" w14:textId="43D7CD36" w:rsidR="00C531D5" w:rsidRPr="00D74E96" w:rsidRDefault="00031520" w:rsidP="009122C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450B76C" wp14:editId="0AD25A41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5372100" cy="5356860"/>
                  <wp:effectExtent l="0" t="0" r="0" b="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35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C14E42" w14:textId="77777777" w:rsidR="00C531D5" w:rsidRPr="00D74E96" w:rsidRDefault="00C531D5">
            <w:pPr>
              <w:rPr>
                <w:noProof/>
              </w:rPr>
            </w:pPr>
          </w:p>
        </w:tc>
        <w:tc>
          <w:tcPr>
            <w:tcW w:w="422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  <w:tcMar>
              <w:top w:w="288" w:type="dxa"/>
              <w:left w:w="288" w:type="dxa"/>
              <w:right w:w="288" w:type="dxa"/>
            </w:tcMar>
          </w:tcPr>
          <w:p w14:paraId="24E3FB3E" w14:textId="48E5ABC3" w:rsidR="00145AE6" w:rsidRPr="00DC5780" w:rsidRDefault="00000000" w:rsidP="009969F8">
            <w:pPr>
              <w:pStyle w:val="ArtikeltitelOlivgrn"/>
              <w:rPr>
                <w:u w:val="single"/>
              </w:rPr>
            </w:pPr>
            <w:sdt>
              <w:sdtPr>
                <w:rPr>
                  <w:u w:val="single"/>
                </w:rPr>
                <w:id w:val="-412004540"/>
                <w:placeholder>
                  <w:docPart w:val="2C06489D4E544F0A8B7F9080ED3984A2"/>
                </w:placeholder>
                <w15:appearance w15:val="hidden"/>
              </w:sdtPr>
              <w:sdtContent>
                <w:r w:rsidR="00DC5780" w:rsidRPr="00DC5780">
                  <w:rPr>
                    <w:u w:val="single"/>
                  </w:rPr>
                  <w:t>Das bieten wir dir:</w:t>
                </w:r>
              </w:sdtContent>
            </w:sdt>
          </w:p>
          <w:p w14:paraId="2F858A72" w14:textId="0D5AD571" w:rsidR="00E525C0" w:rsidRPr="00DC5780" w:rsidRDefault="00E525C0" w:rsidP="00D90B9E">
            <w:pPr>
              <w:pStyle w:val="TextkrperOlivgrn"/>
              <w:rPr>
                <w:noProof/>
                <w:sz w:val="22"/>
                <w:szCs w:val="24"/>
              </w:rPr>
            </w:pPr>
          </w:p>
          <w:p w14:paraId="311D0E42" w14:textId="69C1473A" w:rsidR="00E525C0" w:rsidRPr="00DC5780" w:rsidRDefault="00DC5780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 w:rsidRPr="00DC5780">
              <w:rPr>
                <w:noProof/>
                <w:sz w:val="24"/>
                <w:szCs w:val="28"/>
              </w:rPr>
              <w:t xml:space="preserve">Umsetzung deiner theoretischen </w:t>
            </w:r>
            <w:r w:rsidR="00A12921">
              <w:rPr>
                <w:noProof/>
                <w:sz w:val="24"/>
                <w:szCs w:val="28"/>
              </w:rPr>
              <w:t>Ausbildungskenntnisse</w:t>
            </w:r>
          </w:p>
          <w:p w14:paraId="3703F80E" w14:textId="547B0253" w:rsidR="00DC5780" w:rsidRPr="00DC5780" w:rsidRDefault="00DC5780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 w:rsidRPr="00DC5780">
              <w:rPr>
                <w:noProof/>
                <w:sz w:val="24"/>
                <w:szCs w:val="28"/>
              </w:rPr>
              <w:t>Erziehungspartnerschaft</w:t>
            </w:r>
            <w:r w:rsidR="005C3F2B">
              <w:rPr>
                <w:noProof/>
                <w:sz w:val="24"/>
                <w:szCs w:val="28"/>
              </w:rPr>
              <w:t xml:space="preserve"> zwischen Familien und Kita </w:t>
            </w:r>
          </w:p>
          <w:p w14:paraId="573AA1C8" w14:textId="0E151767" w:rsidR="00DC5780" w:rsidRDefault="00DC5780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 w:rsidRPr="00DC5780">
              <w:rPr>
                <w:noProof/>
                <w:sz w:val="24"/>
                <w:szCs w:val="28"/>
              </w:rPr>
              <w:t>kompetente Anleitung</w:t>
            </w:r>
          </w:p>
          <w:p w14:paraId="5A2F7773" w14:textId="4FE84656" w:rsidR="005C3F2B" w:rsidRDefault="005C3F2B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Teilnahme an regelmäßigen Teamsitzungen </w:t>
            </w:r>
          </w:p>
          <w:p w14:paraId="1CDF36B3" w14:textId="1D79A817" w:rsidR="005C3F2B" w:rsidRPr="00DC5780" w:rsidRDefault="005C3F2B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Offenes &amp; engagiertes Team</w:t>
            </w:r>
          </w:p>
          <w:p w14:paraId="756C02C9" w14:textId="402264CB" w:rsidR="00DC5780" w:rsidRPr="00DC5780" w:rsidRDefault="00DC5780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 w:rsidRPr="00DC5780">
              <w:rPr>
                <w:noProof/>
                <w:sz w:val="24"/>
                <w:szCs w:val="28"/>
              </w:rPr>
              <w:t>Einbringen eigener Ideen</w:t>
            </w:r>
          </w:p>
          <w:p w14:paraId="02818EF3" w14:textId="1136D184" w:rsidR="00DC5780" w:rsidRDefault="005C3F2B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Erprobung und Weiterentwicklung deiner persönlichen </w:t>
            </w:r>
            <w:r w:rsidR="00DC5780" w:rsidRPr="00DC5780">
              <w:rPr>
                <w:noProof/>
                <w:sz w:val="24"/>
                <w:szCs w:val="28"/>
              </w:rPr>
              <w:t>Handlungskompetenzen</w:t>
            </w:r>
          </w:p>
          <w:p w14:paraId="7F105D90" w14:textId="6B02F256" w:rsidR="005C3F2B" w:rsidRDefault="005C3F2B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Möglichkeiten zur Hospitation</w:t>
            </w:r>
          </w:p>
          <w:p w14:paraId="6B17B6AA" w14:textId="0615A0D0" w:rsidR="005C3F2B" w:rsidRDefault="005C3F2B" w:rsidP="00DC5780">
            <w:pPr>
              <w:pStyle w:val="TextkrperOlivgrn"/>
              <w:numPr>
                <w:ilvl w:val="0"/>
                <w:numId w:val="4"/>
              </w:num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Hilfe bei Problemen</w:t>
            </w:r>
          </w:p>
          <w:p w14:paraId="2189D875" w14:textId="4041C969" w:rsidR="003D1F25" w:rsidRDefault="003D1F25" w:rsidP="003D1F25">
            <w:pPr>
              <w:pStyle w:val="TextkrperOlivgrn"/>
              <w:rPr>
                <w:noProof/>
                <w:sz w:val="24"/>
                <w:szCs w:val="28"/>
              </w:rPr>
            </w:pPr>
          </w:p>
          <w:p w14:paraId="0C34A79F" w14:textId="12FE8C9C" w:rsidR="003D1F25" w:rsidRDefault="003D1F25" w:rsidP="003D1F25">
            <w:pPr>
              <w:pStyle w:val="TextkrperOlivgrn"/>
              <w:rPr>
                <w:noProof/>
                <w:sz w:val="24"/>
                <w:szCs w:val="28"/>
              </w:rPr>
            </w:pPr>
          </w:p>
          <w:p w14:paraId="4A64F6AB" w14:textId="77777777" w:rsidR="00CB44DA" w:rsidRDefault="00CB44DA" w:rsidP="003D1F25">
            <w:pPr>
              <w:pStyle w:val="TextkrperOlivgrn"/>
              <w:rPr>
                <w:noProof/>
                <w:sz w:val="24"/>
                <w:szCs w:val="28"/>
              </w:rPr>
            </w:pPr>
          </w:p>
          <w:p w14:paraId="71E19600" w14:textId="1D009D06" w:rsidR="003D1F25" w:rsidRDefault="003D1F25" w:rsidP="003D1F25">
            <w:pPr>
              <w:pStyle w:val="TextkrperOlivgrn"/>
              <w:rPr>
                <w:rFonts w:asciiTheme="majorHAnsi" w:hAnsiTheme="majorHAnsi"/>
                <w:b/>
                <w:bCs/>
                <w:noProof/>
                <w:sz w:val="44"/>
                <w:szCs w:val="48"/>
                <w:u w:val="single"/>
              </w:rPr>
            </w:pPr>
            <w:r w:rsidRPr="003D1F25">
              <w:rPr>
                <w:rFonts w:asciiTheme="majorHAnsi" w:hAnsiTheme="majorHAnsi"/>
                <w:b/>
                <w:bCs/>
                <w:noProof/>
                <w:sz w:val="44"/>
                <w:szCs w:val="48"/>
                <w:u w:val="single"/>
              </w:rPr>
              <w:t>Vergütung:</w:t>
            </w:r>
          </w:p>
          <w:p w14:paraId="3B94A01C" w14:textId="77777777" w:rsidR="003D1F25" w:rsidRPr="003D1F25" w:rsidRDefault="003D1F25" w:rsidP="003D1F25">
            <w:pPr>
              <w:pStyle w:val="TextkrperOlivgrn"/>
              <w:rPr>
                <w:rFonts w:asciiTheme="majorHAnsi" w:hAnsiTheme="majorHAnsi"/>
                <w:b/>
                <w:bCs/>
                <w:noProof/>
                <w:sz w:val="24"/>
                <w:szCs w:val="28"/>
                <w:u w:val="single"/>
              </w:rPr>
            </w:pPr>
          </w:p>
          <w:p w14:paraId="5EC387EF" w14:textId="6910888E" w:rsidR="003D1F25" w:rsidRDefault="005C3F2B" w:rsidP="003D1F25">
            <w:pPr>
              <w:pStyle w:val="TextkrperOlivgrn"/>
              <w:numPr>
                <w:ilvl w:val="0"/>
                <w:numId w:val="5"/>
              </w:num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V</w:t>
            </w:r>
            <w:r w:rsidR="003D1F25">
              <w:rPr>
                <w:noProof/>
                <w:sz w:val="24"/>
                <w:szCs w:val="28"/>
              </w:rPr>
              <w:t xml:space="preserve">ergütung </w:t>
            </w:r>
            <w:r>
              <w:rPr>
                <w:noProof/>
                <w:sz w:val="24"/>
                <w:szCs w:val="28"/>
              </w:rPr>
              <w:t>nach APrO.EKHN</w:t>
            </w:r>
          </w:p>
          <w:p w14:paraId="3A53A9F2" w14:textId="19DCD3DD" w:rsidR="005C3F2B" w:rsidRDefault="005C3F2B" w:rsidP="003D1F25">
            <w:pPr>
              <w:pStyle w:val="TextkrperOlivgrn"/>
              <w:numPr>
                <w:ilvl w:val="0"/>
                <w:numId w:val="5"/>
              </w:num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Ca. 1.200€</w:t>
            </w:r>
          </w:p>
          <w:p w14:paraId="08505E8A" w14:textId="0E4780CB" w:rsidR="00CB44DA" w:rsidRDefault="00CB44DA" w:rsidP="00CB44DA">
            <w:pPr>
              <w:pStyle w:val="TextkrperOlivgrn"/>
              <w:rPr>
                <w:noProof/>
                <w:sz w:val="24"/>
                <w:szCs w:val="28"/>
              </w:rPr>
            </w:pPr>
          </w:p>
          <w:p w14:paraId="28D947F1" w14:textId="1E57C83A" w:rsidR="00CB44DA" w:rsidRDefault="00CB44DA" w:rsidP="00CB44DA">
            <w:pPr>
              <w:pStyle w:val="TextkrperOlivgrn"/>
              <w:rPr>
                <w:noProof/>
                <w:sz w:val="24"/>
                <w:szCs w:val="28"/>
              </w:rPr>
            </w:pPr>
          </w:p>
          <w:p w14:paraId="28A92533" w14:textId="77777777" w:rsidR="00CB44DA" w:rsidRDefault="00CB44DA" w:rsidP="00CB44DA">
            <w:pPr>
              <w:pStyle w:val="TextkrperOlivgrn"/>
              <w:rPr>
                <w:noProof/>
                <w:sz w:val="24"/>
                <w:szCs w:val="28"/>
              </w:rPr>
            </w:pPr>
          </w:p>
          <w:p w14:paraId="3414F934" w14:textId="74CB6D04" w:rsidR="00CB44DA" w:rsidRDefault="00CB44DA" w:rsidP="00CB44DA">
            <w:pPr>
              <w:pStyle w:val="TextkrperOlivgrn"/>
              <w:rPr>
                <w:rFonts w:asciiTheme="majorHAnsi" w:hAnsiTheme="majorHAnsi"/>
                <w:b/>
                <w:bCs/>
                <w:noProof/>
                <w:sz w:val="44"/>
                <w:szCs w:val="48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sz w:val="44"/>
                <w:szCs w:val="48"/>
                <w:u w:val="single"/>
              </w:rPr>
              <w:t>Über uns:</w:t>
            </w:r>
          </w:p>
          <w:p w14:paraId="3B222C70" w14:textId="290F9370" w:rsidR="00CB44DA" w:rsidRDefault="00CB44DA" w:rsidP="00CB44DA">
            <w:pPr>
              <w:pStyle w:val="TextkrperOlivgrn"/>
              <w:rPr>
                <w:rFonts w:asciiTheme="majorHAnsi" w:hAnsiTheme="majorHAnsi"/>
                <w:noProof/>
                <w:sz w:val="24"/>
                <w:szCs w:val="28"/>
              </w:rPr>
            </w:pPr>
          </w:p>
          <w:p w14:paraId="559805DB" w14:textId="0A4F2B22" w:rsidR="00CB44DA" w:rsidRDefault="00CB44DA" w:rsidP="00CB44DA">
            <w:pPr>
              <w:pStyle w:val="TextkrperOlivgrn"/>
              <w:numPr>
                <w:ilvl w:val="0"/>
                <w:numId w:val="5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3 Gruppen, davon 2 Integrationsgruppen mit 20 Kindern im Alter von 3-6 Jahren</w:t>
            </w:r>
          </w:p>
          <w:p w14:paraId="2BAAB544" w14:textId="3689E548" w:rsidR="00CB44DA" w:rsidRDefault="00CB44DA" w:rsidP="00CB44DA">
            <w:pPr>
              <w:pStyle w:val="TextkrperOlivgrn"/>
              <w:numPr>
                <w:ilvl w:val="0"/>
                <w:numId w:val="5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1 Krippengruppe mit Kindern ab 2 Jahren</w:t>
            </w:r>
          </w:p>
          <w:p w14:paraId="632DD78A" w14:textId="6868CD43" w:rsidR="00CB44DA" w:rsidRDefault="00CB44DA" w:rsidP="00CB44DA">
            <w:pPr>
              <w:pStyle w:val="TextkrperOlivgrn"/>
              <w:numPr>
                <w:ilvl w:val="0"/>
                <w:numId w:val="5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sehr großes Außengelände</w:t>
            </w:r>
          </w:p>
          <w:p w14:paraId="1797850B" w14:textId="5F01DE3D" w:rsidR="00CB44DA" w:rsidRDefault="00CB44DA" w:rsidP="00CB44DA">
            <w:pPr>
              <w:pStyle w:val="TextkrperOlivgrn"/>
              <w:numPr>
                <w:ilvl w:val="0"/>
                <w:numId w:val="5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Arbeiten nach dem Hessischen Bildungs- und Erziehungsplan, sowie nach der Philosophie des „Lebenbezogenen Ansatzes“</w:t>
            </w:r>
          </w:p>
          <w:p w14:paraId="2AB3E122" w14:textId="7C04DDFB" w:rsidR="00CB44DA" w:rsidRDefault="00CB44DA" w:rsidP="00CB44DA">
            <w:pPr>
              <w:pStyle w:val="TextkrperOlivgrn"/>
              <w:rPr>
                <w:rFonts w:asciiTheme="majorHAnsi" w:hAnsiTheme="majorHAnsi"/>
                <w:noProof/>
                <w:sz w:val="24"/>
                <w:szCs w:val="28"/>
              </w:rPr>
            </w:pPr>
          </w:p>
          <w:p w14:paraId="61C4D8D2" w14:textId="77777777" w:rsidR="00CB44DA" w:rsidRDefault="00CB44DA" w:rsidP="00CB44DA">
            <w:pPr>
              <w:pStyle w:val="TextkrperOlivgrn"/>
              <w:rPr>
                <w:rFonts w:asciiTheme="majorHAnsi" w:hAnsiTheme="majorHAnsi"/>
                <w:noProof/>
                <w:sz w:val="24"/>
                <w:szCs w:val="28"/>
              </w:rPr>
            </w:pPr>
          </w:p>
          <w:p w14:paraId="48B657D5" w14:textId="346E1A5A" w:rsidR="00CB44DA" w:rsidRDefault="00CB44DA" w:rsidP="00CB44DA">
            <w:pPr>
              <w:pStyle w:val="TextkrperOlivgrn"/>
              <w:rPr>
                <w:rFonts w:asciiTheme="majorHAnsi" w:hAnsiTheme="majorHAnsi"/>
                <w:b/>
                <w:bCs/>
                <w:noProof/>
                <w:sz w:val="48"/>
                <w:szCs w:val="52"/>
                <w:u w:val="single"/>
              </w:rPr>
            </w:pPr>
            <w:r>
              <w:rPr>
                <w:rFonts w:asciiTheme="majorHAnsi" w:hAnsiTheme="majorHAnsi"/>
                <w:b/>
                <w:bCs/>
                <w:noProof/>
                <w:sz w:val="48"/>
                <w:szCs w:val="52"/>
                <w:u w:val="single"/>
              </w:rPr>
              <w:t xml:space="preserve">Kontakt: </w:t>
            </w:r>
          </w:p>
          <w:p w14:paraId="7EF5CC5A" w14:textId="36AD9AD9" w:rsidR="00CB44DA" w:rsidRDefault="00CB44DA" w:rsidP="00CB44DA">
            <w:pPr>
              <w:pStyle w:val="TextkrperOlivgrn"/>
              <w:rPr>
                <w:rFonts w:asciiTheme="majorHAnsi" w:hAnsiTheme="majorHAnsi"/>
                <w:noProof/>
                <w:sz w:val="24"/>
                <w:szCs w:val="28"/>
              </w:rPr>
            </w:pPr>
          </w:p>
          <w:p w14:paraId="3D1A3DF1" w14:textId="318C3A5A" w:rsidR="00CB44DA" w:rsidRDefault="00CB44DA" w:rsidP="00CB44DA">
            <w:pPr>
              <w:pStyle w:val="TextkrperOlivgrn"/>
              <w:numPr>
                <w:ilvl w:val="0"/>
                <w:numId w:val="7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Leitung: Gabi Kertels</w:t>
            </w:r>
          </w:p>
          <w:p w14:paraId="6BA75760" w14:textId="6CF07015" w:rsidR="00CB44DA" w:rsidRDefault="00CB44DA" w:rsidP="00CB44DA">
            <w:pPr>
              <w:pStyle w:val="TextkrperOlivgrn"/>
              <w:numPr>
                <w:ilvl w:val="0"/>
                <w:numId w:val="7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Adresse: Burgring 18, 63667 Nidda</w:t>
            </w:r>
          </w:p>
          <w:p w14:paraId="5F08DA40" w14:textId="64C5C716" w:rsidR="00CB44DA" w:rsidRDefault="00CB44DA" w:rsidP="00CB44DA">
            <w:pPr>
              <w:pStyle w:val="TextkrperOlivgrn"/>
              <w:numPr>
                <w:ilvl w:val="0"/>
                <w:numId w:val="7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Telefon: 06043/6163</w:t>
            </w:r>
          </w:p>
          <w:p w14:paraId="12737C99" w14:textId="0803C08D" w:rsidR="00CB44DA" w:rsidRPr="00CB44DA" w:rsidRDefault="00CB44DA" w:rsidP="00CB44DA">
            <w:pPr>
              <w:pStyle w:val="TextkrperOlivgrn"/>
              <w:numPr>
                <w:ilvl w:val="0"/>
                <w:numId w:val="7"/>
              </w:numPr>
              <w:rPr>
                <w:rFonts w:asciiTheme="majorHAnsi" w:hAnsiTheme="majorHAnsi"/>
                <w:noProof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sz w:val="24"/>
                <w:szCs w:val="28"/>
              </w:rPr>
              <w:t>E-Mail: kita.nidda@ekhn.de</w:t>
            </w:r>
          </w:p>
          <w:p w14:paraId="7C22270E" w14:textId="77777777" w:rsidR="00DC5780" w:rsidRPr="00D74E96" w:rsidRDefault="00DC5780" w:rsidP="00DC5780">
            <w:pPr>
              <w:pStyle w:val="TextkrperOlivgrn"/>
              <w:ind w:left="360"/>
              <w:rPr>
                <w:noProof/>
              </w:rPr>
            </w:pPr>
          </w:p>
          <w:p w14:paraId="42B8C175" w14:textId="3D45958D" w:rsidR="00C531D5" w:rsidRPr="00D74E96" w:rsidRDefault="00C531D5" w:rsidP="00D90B9E">
            <w:pPr>
              <w:jc w:val="center"/>
              <w:rPr>
                <w:noProof/>
                <w:color w:val="5F645C" w:themeColor="accent2" w:themeShade="BF"/>
              </w:rPr>
            </w:pPr>
          </w:p>
          <w:p w14:paraId="44E28A48" w14:textId="77777777" w:rsidR="0039397B" w:rsidRPr="00D74E96" w:rsidRDefault="0039397B" w:rsidP="00762736">
            <w:pPr>
              <w:rPr>
                <w:noProof/>
                <w:color w:val="5F645C" w:themeColor="accent2" w:themeShade="BF"/>
              </w:rPr>
            </w:pPr>
          </w:p>
          <w:p w14:paraId="41DFD1C2" w14:textId="5FB95E36" w:rsidR="00C531D5" w:rsidRPr="00D74E96" w:rsidRDefault="00C531D5" w:rsidP="00D90B9E">
            <w:pPr>
              <w:pStyle w:val="BildunterschriftOlivgrn"/>
              <w:rPr>
                <w:noProof/>
              </w:rPr>
            </w:pPr>
          </w:p>
        </w:tc>
      </w:tr>
      <w:tr w:rsidR="009367AD" w:rsidRPr="00D74E96" w14:paraId="67F68E63" w14:textId="77777777" w:rsidTr="000C61BC">
        <w:trPr>
          <w:trHeight w:val="20"/>
        </w:trPr>
        <w:tc>
          <w:tcPr>
            <w:tcW w:w="8476" w:type="dxa"/>
            <w:gridSpan w:val="2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tcMar>
              <w:left w:w="0" w:type="dxa"/>
              <w:bottom w:w="144" w:type="dxa"/>
              <w:right w:w="0" w:type="dxa"/>
            </w:tcMar>
            <w:vAlign w:val="center"/>
          </w:tcPr>
          <w:p w14:paraId="192435ED" w14:textId="74C2E67B" w:rsidR="009367AD" w:rsidRPr="00D74E96" w:rsidRDefault="009367AD" w:rsidP="009122CC">
            <w:pPr>
              <w:pStyle w:val="BildunterschriftBraun"/>
              <w:rPr>
                <w:noProof/>
              </w:rPr>
            </w:pPr>
          </w:p>
        </w:tc>
        <w:tc>
          <w:tcPr>
            <w:tcW w:w="2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35816B" w14:textId="77777777" w:rsidR="009367AD" w:rsidRPr="00D74E96" w:rsidRDefault="009367AD">
            <w:pPr>
              <w:rPr>
                <w:noProof/>
              </w:rPr>
            </w:pPr>
          </w:p>
        </w:tc>
        <w:tc>
          <w:tcPr>
            <w:tcW w:w="42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  <w:tcMar>
              <w:top w:w="288" w:type="dxa"/>
              <w:left w:w="288" w:type="dxa"/>
              <w:right w:w="288" w:type="dxa"/>
            </w:tcMar>
          </w:tcPr>
          <w:p w14:paraId="28B2A1D1" w14:textId="77777777" w:rsidR="009367AD" w:rsidRPr="00D74E96" w:rsidRDefault="009367AD" w:rsidP="00762736">
            <w:pPr>
              <w:rPr>
                <w:rFonts w:asciiTheme="majorHAnsi" w:hAnsiTheme="majorHAnsi"/>
                <w:b/>
                <w:bCs/>
                <w:noProof/>
                <w:color w:val="5F645C" w:themeColor="accent2" w:themeShade="BF"/>
                <w:sz w:val="40"/>
                <w:szCs w:val="40"/>
              </w:rPr>
            </w:pPr>
          </w:p>
        </w:tc>
      </w:tr>
      <w:tr w:rsidR="00C531D5" w:rsidRPr="00D74E96" w14:paraId="1B888D49" w14:textId="77777777" w:rsidTr="000C61BC">
        <w:trPr>
          <w:trHeight w:val="1076"/>
        </w:trPr>
        <w:tc>
          <w:tcPr>
            <w:tcW w:w="8476" w:type="dxa"/>
            <w:gridSpan w:val="2"/>
            <w:tcBorders>
              <w:top w:val="single" w:sz="4" w:space="0" w:color="8A7760" w:themeColor="accent1" w:themeShade="BF"/>
              <w:left w:val="nil"/>
              <w:bottom w:val="nil"/>
              <w:right w:val="nil"/>
            </w:tcBorders>
            <w:tcMar>
              <w:top w:w="216" w:type="dxa"/>
              <w:left w:w="115" w:type="dxa"/>
              <w:right w:w="115" w:type="dxa"/>
            </w:tcMar>
          </w:tcPr>
          <w:sdt>
            <w:sdtPr>
              <w:rPr>
                <w:rStyle w:val="ArtikeltitelBraun"/>
              </w:rPr>
              <w:id w:val="295579074"/>
              <w:placeholder>
                <w:docPart w:val="6B485F901553486787F3583A3EA945D9"/>
              </w:placeholder>
              <w15:appearance w15:val="hidden"/>
            </w:sdtPr>
            <w:sdtEndPr>
              <w:rPr>
                <w:rStyle w:val="ArtikeltitelBraun"/>
              </w:rPr>
            </w:sdtEndPr>
            <w:sdtContent>
              <w:p w14:paraId="78C16665" w14:textId="618D60CA" w:rsidR="00C6372A" w:rsidRPr="00DC5780" w:rsidRDefault="00A12921" w:rsidP="000C61BC">
                <w:pPr>
                  <w:rPr>
                    <w:rStyle w:val="ArtikeltitelBraun"/>
                  </w:rPr>
                </w:pPr>
                <w:r>
                  <w:rPr>
                    <w:rStyle w:val="ArtikeltitelBraun"/>
                  </w:rPr>
                  <w:t>Erzieher/-in im Anerkennungsjahr</w:t>
                </w:r>
              </w:p>
            </w:sdtContent>
          </w:sdt>
          <w:p w14:paraId="1C81E58A" w14:textId="77777777" w:rsidR="00DC5780" w:rsidRDefault="00DC5780">
            <w:pPr>
              <w:rPr>
                <w:rStyle w:val="ArtikeluntertitelBraun"/>
              </w:rPr>
            </w:pPr>
          </w:p>
          <w:p w14:paraId="699A9570" w14:textId="7028C6BF" w:rsidR="00DC5780" w:rsidRDefault="00DC5780">
            <w:pPr>
              <w:rPr>
                <w:rStyle w:val="ArtikeluntertitelBraun"/>
                <w:sz w:val="44"/>
                <w:szCs w:val="44"/>
                <w:u w:val="single"/>
              </w:rPr>
            </w:pPr>
            <w:r w:rsidRPr="003D1F25">
              <w:rPr>
                <w:rStyle w:val="ArtikeluntertitelBraun"/>
                <w:sz w:val="44"/>
                <w:szCs w:val="44"/>
                <w:u w:val="single"/>
              </w:rPr>
              <w:t>Das wünschen wir uns von dir:</w:t>
            </w:r>
          </w:p>
          <w:p w14:paraId="675D78C2" w14:textId="77777777" w:rsidR="003D1F25" w:rsidRPr="003D1F25" w:rsidRDefault="003D1F25">
            <w:pPr>
              <w:rPr>
                <w:rStyle w:val="ArtikeluntertitelBraun"/>
                <w:sz w:val="24"/>
                <w:szCs w:val="24"/>
                <w:u w:val="single"/>
              </w:rPr>
            </w:pPr>
          </w:p>
          <w:p w14:paraId="6DAD2F41" w14:textId="7BFFCED0" w:rsidR="00DC5780" w:rsidRPr="003D1F25" w:rsidRDefault="00A12921" w:rsidP="00DC5780">
            <w:pPr>
              <w:pStyle w:val="Listenabsatz"/>
              <w:numPr>
                <w:ilvl w:val="0"/>
                <w:numId w:val="3"/>
              </w:numPr>
              <w:rPr>
                <w:rStyle w:val="ArtikeluntertitelBraun"/>
                <w:sz w:val="24"/>
                <w:szCs w:val="24"/>
              </w:rPr>
            </w:pPr>
            <w:r>
              <w:rPr>
                <w:rStyle w:val="ArtikeluntertitelBraun"/>
                <w:sz w:val="24"/>
                <w:szCs w:val="24"/>
              </w:rPr>
              <w:t>Begeisterung und persönliches Engagement für deinen Beruf</w:t>
            </w:r>
          </w:p>
          <w:p w14:paraId="26E3D9A2" w14:textId="3DF5AA1A" w:rsidR="003D1F25" w:rsidRDefault="00A12921" w:rsidP="003D1F25">
            <w:pPr>
              <w:pStyle w:val="Listenabsatz"/>
              <w:numPr>
                <w:ilvl w:val="0"/>
                <w:numId w:val="3"/>
              </w:numPr>
              <w:rPr>
                <w:rStyle w:val="ArtikeluntertitelBraun"/>
                <w:sz w:val="24"/>
                <w:szCs w:val="24"/>
              </w:rPr>
            </w:pPr>
            <w:r>
              <w:rPr>
                <w:rStyle w:val="ArtikeluntertitelBraun"/>
                <w:sz w:val="24"/>
                <w:szCs w:val="24"/>
              </w:rPr>
              <w:t>Geduld und Einfühlungsvermögen für die individuellen Bedürfnisse der Kinder</w:t>
            </w:r>
          </w:p>
          <w:p w14:paraId="128A912D" w14:textId="5F7D2DF7" w:rsidR="00DC5780" w:rsidRDefault="00DC5780" w:rsidP="003D1F25">
            <w:pPr>
              <w:pStyle w:val="Listenabsatz"/>
              <w:numPr>
                <w:ilvl w:val="0"/>
                <w:numId w:val="3"/>
              </w:numPr>
              <w:rPr>
                <w:rStyle w:val="ArtikeluntertitelBraun"/>
                <w:sz w:val="24"/>
                <w:szCs w:val="24"/>
              </w:rPr>
            </w:pPr>
            <w:r w:rsidRPr="003D1F25">
              <w:rPr>
                <w:rStyle w:val="ArtikeluntertitelBraun"/>
                <w:sz w:val="24"/>
                <w:szCs w:val="24"/>
              </w:rPr>
              <w:t>Teamfähigkeit, Kreativität,</w:t>
            </w:r>
            <w:r w:rsidR="00A12921">
              <w:rPr>
                <w:rStyle w:val="ArtikeluntertitelBraun"/>
                <w:sz w:val="24"/>
                <w:szCs w:val="24"/>
              </w:rPr>
              <w:t xml:space="preserve"> Flexibilität,</w:t>
            </w:r>
            <w:r w:rsidRPr="003D1F25">
              <w:rPr>
                <w:rStyle w:val="ArtikeluntertitelBraun"/>
                <w:sz w:val="24"/>
                <w:szCs w:val="24"/>
              </w:rPr>
              <w:t xml:space="preserve"> Belastbarkeit</w:t>
            </w:r>
          </w:p>
          <w:p w14:paraId="605934B2" w14:textId="1D4F2CBB" w:rsidR="00A12921" w:rsidRDefault="00A12921" w:rsidP="003D1F25">
            <w:pPr>
              <w:pStyle w:val="Listenabsatz"/>
              <w:numPr>
                <w:ilvl w:val="0"/>
                <w:numId w:val="3"/>
              </w:numPr>
              <w:rPr>
                <w:rStyle w:val="ArtikeluntertitelBraun"/>
                <w:sz w:val="24"/>
                <w:szCs w:val="24"/>
              </w:rPr>
            </w:pPr>
            <w:r>
              <w:rPr>
                <w:rStyle w:val="ArtikeluntertitelBraun"/>
                <w:sz w:val="24"/>
                <w:szCs w:val="24"/>
              </w:rPr>
              <w:t>Selbstkritische Reflexion des eigenen Handelns</w:t>
            </w:r>
          </w:p>
          <w:p w14:paraId="264C588C" w14:textId="59EDA788" w:rsidR="003D1F25" w:rsidRDefault="003D1F25" w:rsidP="003D1F25">
            <w:pPr>
              <w:rPr>
                <w:rStyle w:val="ArtikeluntertitelBraun"/>
                <w:sz w:val="24"/>
                <w:szCs w:val="24"/>
              </w:rPr>
            </w:pPr>
          </w:p>
          <w:p w14:paraId="0D4100D9" w14:textId="11CA42A7" w:rsidR="003D1F25" w:rsidRDefault="003D1F25" w:rsidP="003D1F25">
            <w:pPr>
              <w:rPr>
                <w:rStyle w:val="ArtikeluntertitelBraun"/>
                <w:sz w:val="24"/>
                <w:szCs w:val="24"/>
              </w:rPr>
            </w:pPr>
          </w:p>
          <w:p w14:paraId="176BAE87" w14:textId="4E9830B5" w:rsidR="003D1F25" w:rsidRDefault="003D1F25" w:rsidP="003D1F25">
            <w:pPr>
              <w:rPr>
                <w:rStyle w:val="ArtikeluntertitelBraun"/>
                <w:b/>
                <w:bCs/>
                <w:sz w:val="44"/>
                <w:szCs w:val="44"/>
                <w:u w:val="single"/>
              </w:rPr>
            </w:pPr>
            <w:r>
              <w:rPr>
                <w:rStyle w:val="ArtikeluntertitelBraun"/>
                <w:b/>
                <w:bCs/>
                <w:sz w:val="44"/>
                <w:szCs w:val="44"/>
                <w:u w:val="single"/>
              </w:rPr>
              <w:t>Ablauf und Dauer:</w:t>
            </w:r>
          </w:p>
          <w:p w14:paraId="3F916626" w14:textId="480883D7" w:rsidR="003D1F25" w:rsidRDefault="003D1F25" w:rsidP="003D1F25">
            <w:pPr>
              <w:rPr>
                <w:rStyle w:val="ArtikeluntertitelBraun"/>
                <w:sz w:val="24"/>
                <w:szCs w:val="24"/>
              </w:rPr>
            </w:pPr>
          </w:p>
          <w:p w14:paraId="09B6A640" w14:textId="24EEA906" w:rsidR="003D1F25" w:rsidRDefault="003D1F25" w:rsidP="003D1F25">
            <w:pPr>
              <w:pStyle w:val="Listenabsatz"/>
              <w:numPr>
                <w:ilvl w:val="0"/>
                <w:numId w:val="6"/>
              </w:numPr>
              <w:rPr>
                <w:rStyle w:val="ArtikeluntertitelBraun"/>
                <w:sz w:val="24"/>
                <w:szCs w:val="24"/>
              </w:rPr>
            </w:pPr>
            <w:r>
              <w:rPr>
                <w:rStyle w:val="ArtikeluntertitelBraun"/>
                <w:sz w:val="24"/>
                <w:szCs w:val="24"/>
              </w:rPr>
              <w:t xml:space="preserve">Ab 01.08. / 01.09. </w:t>
            </w:r>
            <w:r w:rsidR="00A12921">
              <w:rPr>
                <w:rStyle w:val="ArtikeluntertitelBraun"/>
                <w:sz w:val="24"/>
                <w:szCs w:val="24"/>
              </w:rPr>
              <w:t>für die Dauer von 12 Monaten</w:t>
            </w:r>
          </w:p>
          <w:p w14:paraId="78B33364" w14:textId="69296515" w:rsidR="00A12921" w:rsidRDefault="00A12921" w:rsidP="003D1F25">
            <w:pPr>
              <w:pStyle w:val="Listenabsatz"/>
              <w:numPr>
                <w:ilvl w:val="0"/>
                <w:numId w:val="6"/>
              </w:numPr>
              <w:rPr>
                <w:rStyle w:val="ArtikeluntertitelBraun"/>
                <w:sz w:val="24"/>
                <w:szCs w:val="24"/>
              </w:rPr>
            </w:pPr>
            <w:r>
              <w:rPr>
                <w:rStyle w:val="ArtikeluntertitelBraun"/>
                <w:sz w:val="24"/>
                <w:szCs w:val="24"/>
              </w:rPr>
              <w:t>39 Stunden/ Woche (Vollzeit)</w:t>
            </w:r>
          </w:p>
          <w:p w14:paraId="7417C3CC" w14:textId="5570B0A0" w:rsidR="00A12921" w:rsidRDefault="00A12921" w:rsidP="003D1F25">
            <w:pPr>
              <w:pStyle w:val="Listenabsatz"/>
              <w:numPr>
                <w:ilvl w:val="0"/>
                <w:numId w:val="6"/>
              </w:numPr>
              <w:rPr>
                <w:rStyle w:val="ArtikeluntertitelBraun"/>
                <w:sz w:val="24"/>
                <w:szCs w:val="24"/>
              </w:rPr>
            </w:pPr>
            <w:r>
              <w:rPr>
                <w:rStyle w:val="ArtikeluntertitelBraun"/>
                <w:sz w:val="24"/>
                <w:szCs w:val="24"/>
              </w:rPr>
              <w:t>Unterrichtstage in der Schule (je nach Schule variiert der Rhythmus)</w:t>
            </w:r>
          </w:p>
          <w:p w14:paraId="5F34D472" w14:textId="751D16E0" w:rsidR="00A12921" w:rsidRDefault="00A12921" w:rsidP="003D1F25">
            <w:pPr>
              <w:pStyle w:val="Listenabsatz"/>
              <w:numPr>
                <w:ilvl w:val="0"/>
                <w:numId w:val="6"/>
              </w:numPr>
              <w:rPr>
                <w:rStyle w:val="ArtikeluntertitelBraun"/>
                <w:sz w:val="24"/>
                <w:szCs w:val="24"/>
              </w:rPr>
            </w:pPr>
            <w:r>
              <w:rPr>
                <w:rStyle w:val="ArtikeluntertitelBraun"/>
                <w:sz w:val="24"/>
                <w:szCs w:val="24"/>
              </w:rPr>
              <w:t>30 Tage Urlaubsanspruch</w:t>
            </w:r>
          </w:p>
          <w:p w14:paraId="2E822941" w14:textId="2EFF6F57" w:rsidR="00DC5780" w:rsidRPr="00D74E96" w:rsidRDefault="00DC5780" w:rsidP="00A12921">
            <w:pPr>
              <w:pStyle w:val="Listenabsatz"/>
              <w:rPr>
                <w:rStyle w:val="ArtikeluntertitelBraun"/>
              </w:rPr>
            </w:pPr>
          </w:p>
        </w:tc>
        <w:tc>
          <w:tcPr>
            <w:tcW w:w="2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756021" w14:textId="77777777" w:rsidR="00C531D5" w:rsidRPr="00D74E96" w:rsidRDefault="00C531D5">
            <w:pPr>
              <w:rPr>
                <w:noProof/>
              </w:rPr>
            </w:pPr>
          </w:p>
        </w:tc>
        <w:tc>
          <w:tcPr>
            <w:tcW w:w="422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</w:tcPr>
          <w:p w14:paraId="7BF5B0B2" w14:textId="77777777" w:rsidR="00C531D5" w:rsidRPr="00D74E96" w:rsidRDefault="00C531D5">
            <w:pPr>
              <w:rPr>
                <w:noProof/>
              </w:rPr>
            </w:pPr>
          </w:p>
        </w:tc>
      </w:tr>
    </w:tbl>
    <w:p w14:paraId="3220B7CC" w14:textId="77777777" w:rsidR="009122CC" w:rsidRPr="00D74E96" w:rsidRDefault="009122CC">
      <w:pPr>
        <w:rPr>
          <w:noProof/>
        </w:rPr>
      </w:pPr>
    </w:p>
    <w:sectPr w:rsidR="009122CC" w:rsidRPr="00D74E96" w:rsidSect="00CA7181">
      <w:pgSz w:w="15840" w:h="24480" w:code="3"/>
      <w:pgMar w:top="360" w:right="1440" w:bottom="288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03E55" w14:textId="77777777" w:rsidR="00F850AB" w:rsidRDefault="00F850AB" w:rsidP="00554336">
      <w:pPr>
        <w:spacing w:after="0" w:line="240" w:lineRule="auto"/>
      </w:pPr>
      <w:r>
        <w:separator/>
      </w:r>
    </w:p>
    <w:p w14:paraId="4184451B" w14:textId="77777777" w:rsidR="00F850AB" w:rsidRDefault="00F850AB"/>
  </w:endnote>
  <w:endnote w:type="continuationSeparator" w:id="0">
    <w:p w14:paraId="0351A428" w14:textId="77777777" w:rsidR="00F850AB" w:rsidRDefault="00F850AB" w:rsidP="00554336">
      <w:pPr>
        <w:spacing w:after="0" w:line="240" w:lineRule="auto"/>
      </w:pPr>
      <w:r>
        <w:continuationSeparator/>
      </w:r>
    </w:p>
    <w:p w14:paraId="6E133C44" w14:textId="77777777" w:rsidR="00F850AB" w:rsidRDefault="00F850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C659" w14:textId="77777777" w:rsidR="00F850AB" w:rsidRDefault="00F850AB" w:rsidP="00554336">
      <w:pPr>
        <w:spacing w:after="0" w:line="240" w:lineRule="auto"/>
      </w:pPr>
      <w:r>
        <w:separator/>
      </w:r>
    </w:p>
    <w:p w14:paraId="4793F8EE" w14:textId="77777777" w:rsidR="00F850AB" w:rsidRDefault="00F850AB"/>
  </w:footnote>
  <w:footnote w:type="continuationSeparator" w:id="0">
    <w:p w14:paraId="2B87313A" w14:textId="77777777" w:rsidR="00F850AB" w:rsidRDefault="00F850AB" w:rsidP="00554336">
      <w:pPr>
        <w:spacing w:after="0" w:line="240" w:lineRule="auto"/>
      </w:pPr>
      <w:r>
        <w:continuationSeparator/>
      </w:r>
    </w:p>
    <w:p w14:paraId="7C7849E5" w14:textId="77777777" w:rsidR="00F850AB" w:rsidRDefault="00F850A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805D7"/>
    <w:multiLevelType w:val="hybridMultilevel"/>
    <w:tmpl w:val="663A373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9199E"/>
    <w:multiLevelType w:val="hybridMultilevel"/>
    <w:tmpl w:val="EBCCB8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F3F19"/>
    <w:multiLevelType w:val="hybridMultilevel"/>
    <w:tmpl w:val="A5B215E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93CF2"/>
    <w:multiLevelType w:val="hybridMultilevel"/>
    <w:tmpl w:val="AD40FC6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1200E"/>
    <w:multiLevelType w:val="hybridMultilevel"/>
    <w:tmpl w:val="7FB6C66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A60B7"/>
    <w:multiLevelType w:val="hybridMultilevel"/>
    <w:tmpl w:val="0EC4D95A"/>
    <w:lvl w:ilvl="0" w:tplc="D436CE90">
      <w:start w:val="1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54979"/>
    <w:multiLevelType w:val="hybridMultilevel"/>
    <w:tmpl w:val="04A0B24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798023">
    <w:abstractNumId w:val="5"/>
  </w:num>
  <w:num w:numId="2" w16cid:durableId="1449617909">
    <w:abstractNumId w:val="1"/>
  </w:num>
  <w:num w:numId="3" w16cid:durableId="121391018">
    <w:abstractNumId w:val="6"/>
  </w:num>
  <w:num w:numId="4" w16cid:durableId="1642345727">
    <w:abstractNumId w:val="2"/>
  </w:num>
  <w:num w:numId="5" w16cid:durableId="1266228681">
    <w:abstractNumId w:val="4"/>
  </w:num>
  <w:num w:numId="6" w16cid:durableId="1609972349">
    <w:abstractNumId w:val="0"/>
  </w:num>
  <w:num w:numId="7" w16cid:durableId="496385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520"/>
    <w:rsid w:val="00000331"/>
    <w:rsid w:val="000006A3"/>
    <w:rsid w:val="00001ACF"/>
    <w:rsid w:val="00006073"/>
    <w:rsid w:val="000103DF"/>
    <w:rsid w:val="000139C1"/>
    <w:rsid w:val="000158AB"/>
    <w:rsid w:val="00015939"/>
    <w:rsid w:val="0001620C"/>
    <w:rsid w:val="000235DB"/>
    <w:rsid w:val="000237E5"/>
    <w:rsid w:val="00025008"/>
    <w:rsid w:val="00031520"/>
    <w:rsid w:val="00047505"/>
    <w:rsid w:val="00052781"/>
    <w:rsid w:val="000531C9"/>
    <w:rsid w:val="00054D99"/>
    <w:rsid w:val="00054FE0"/>
    <w:rsid w:val="000555A0"/>
    <w:rsid w:val="00061A8E"/>
    <w:rsid w:val="00061B66"/>
    <w:rsid w:val="00071A3E"/>
    <w:rsid w:val="000758AC"/>
    <w:rsid w:val="00081B04"/>
    <w:rsid w:val="00082AC1"/>
    <w:rsid w:val="0008413C"/>
    <w:rsid w:val="0008417E"/>
    <w:rsid w:val="00086C23"/>
    <w:rsid w:val="00087A28"/>
    <w:rsid w:val="00093F55"/>
    <w:rsid w:val="00094D70"/>
    <w:rsid w:val="000970C8"/>
    <w:rsid w:val="000B08D7"/>
    <w:rsid w:val="000B6AA2"/>
    <w:rsid w:val="000B7E70"/>
    <w:rsid w:val="000C05B8"/>
    <w:rsid w:val="000C1727"/>
    <w:rsid w:val="000C2099"/>
    <w:rsid w:val="000C4253"/>
    <w:rsid w:val="000C61BC"/>
    <w:rsid w:val="000C63FC"/>
    <w:rsid w:val="000D1612"/>
    <w:rsid w:val="000D3D67"/>
    <w:rsid w:val="000D77B8"/>
    <w:rsid w:val="000D7AAC"/>
    <w:rsid w:val="000E3A15"/>
    <w:rsid w:val="000E410F"/>
    <w:rsid w:val="000E47DF"/>
    <w:rsid w:val="000E4B50"/>
    <w:rsid w:val="000E5650"/>
    <w:rsid w:val="000E69E8"/>
    <w:rsid w:val="000E707E"/>
    <w:rsid w:val="000F0317"/>
    <w:rsid w:val="000F13BE"/>
    <w:rsid w:val="000F3105"/>
    <w:rsid w:val="000F4138"/>
    <w:rsid w:val="000F5C58"/>
    <w:rsid w:val="001007B9"/>
    <w:rsid w:val="00103767"/>
    <w:rsid w:val="0010575B"/>
    <w:rsid w:val="00107408"/>
    <w:rsid w:val="001119CD"/>
    <w:rsid w:val="00116632"/>
    <w:rsid w:val="00116D30"/>
    <w:rsid w:val="00117540"/>
    <w:rsid w:val="00120383"/>
    <w:rsid w:val="0012299B"/>
    <w:rsid w:val="00124873"/>
    <w:rsid w:val="00124D2F"/>
    <w:rsid w:val="00124F22"/>
    <w:rsid w:val="00126678"/>
    <w:rsid w:val="00132CE5"/>
    <w:rsid w:val="00133D55"/>
    <w:rsid w:val="001422B6"/>
    <w:rsid w:val="001432CC"/>
    <w:rsid w:val="00145644"/>
    <w:rsid w:val="00145AE6"/>
    <w:rsid w:val="001472EB"/>
    <w:rsid w:val="0015157B"/>
    <w:rsid w:val="0015557C"/>
    <w:rsid w:val="00155BB5"/>
    <w:rsid w:val="001638EF"/>
    <w:rsid w:val="001648C0"/>
    <w:rsid w:val="00166CD1"/>
    <w:rsid w:val="0017372B"/>
    <w:rsid w:val="00173FCF"/>
    <w:rsid w:val="00175772"/>
    <w:rsid w:val="00186CFC"/>
    <w:rsid w:val="00193069"/>
    <w:rsid w:val="00194B21"/>
    <w:rsid w:val="00196657"/>
    <w:rsid w:val="001A1751"/>
    <w:rsid w:val="001A5A0A"/>
    <w:rsid w:val="001A5C71"/>
    <w:rsid w:val="001A5CEF"/>
    <w:rsid w:val="001B3D39"/>
    <w:rsid w:val="001B3FD1"/>
    <w:rsid w:val="001B70E0"/>
    <w:rsid w:val="001C50D0"/>
    <w:rsid w:val="001C55A5"/>
    <w:rsid w:val="001D1788"/>
    <w:rsid w:val="001D4D11"/>
    <w:rsid w:val="001D6772"/>
    <w:rsid w:val="001D7AB7"/>
    <w:rsid w:val="001E027E"/>
    <w:rsid w:val="001E28C1"/>
    <w:rsid w:val="001E48D5"/>
    <w:rsid w:val="001E522D"/>
    <w:rsid w:val="001E72AE"/>
    <w:rsid w:val="001E7E38"/>
    <w:rsid w:val="001F657F"/>
    <w:rsid w:val="002004B4"/>
    <w:rsid w:val="0020424D"/>
    <w:rsid w:val="002107A1"/>
    <w:rsid w:val="002168BC"/>
    <w:rsid w:val="0021691D"/>
    <w:rsid w:val="00216B9C"/>
    <w:rsid w:val="00226343"/>
    <w:rsid w:val="00230183"/>
    <w:rsid w:val="0023348D"/>
    <w:rsid w:val="00240751"/>
    <w:rsid w:val="00243FEF"/>
    <w:rsid w:val="002449BF"/>
    <w:rsid w:val="00250802"/>
    <w:rsid w:val="00250973"/>
    <w:rsid w:val="00254D61"/>
    <w:rsid w:val="002627B6"/>
    <w:rsid w:val="002654E4"/>
    <w:rsid w:val="0027413D"/>
    <w:rsid w:val="002742EB"/>
    <w:rsid w:val="002746CA"/>
    <w:rsid w:val="00275735"/>
    <w:rsid w:val="0028351F"/>
    <w:rsid w:val="00284508"/>
    <w:rsid w:val="00284A24"/>
    <w:rsid w:val="00284E91"/>
    <w:rsid w:val="00285251"/>
    <w:rsid w:val="0028717C"/>
    <w:rsid w:val="002921B9"/>
    <w:rsid w:val="00293CE4"/>
    <w:rsid w:val="002942F9"/>
    <w:rsid w:val="002952C6"/>
    <w:rsid w:val="0029551D"/>
    <w:rsid w:val="002A0CA5"/>
    <w:rsid w:val="002A2270"/>
    <w:rsid w:val="002A3E9B"/>
    <w:rsid w:val="002A642D"/>
    <w:rsid w:val="002A6AF8"/>
    <w:rsid w:val="002A76D9"/>
    <w:rsid w:val="002B04F3"/>
    <w:rsid w:val="002B1B93"/>
    <w:rsid w:val="002B20BB"/>
    <w:rsid w:val="002B2A0D"/>
    <w:rsid w:val="002C20DE"/>
    <w:rsid w:val="002C407F"/>
    <w:rsid w:val="002C4486"/>
    <w:rsid w:val="002C46B5"/>
    <w:rsid w:val="002C46CD"/>
    <w:rsid w:val="002C4E97"/>
    <w:rsid w:val="002C712F"/>
    <w:rsid w:val="002D0F6C"/>
    <w:rsid w:val="002D18B0"/>
    <w:rsid w:val="002D6C13"/>
    <w:rsid w:val="002D72E3"/>
    <w:rsid w:val="002E3DF0"/>
    <w:rsid w:val="002F66E2"/>
    <w:rsid w:val="00303E7F"/>
    <w:rsid w:val="003053ED"/>
    <w:rsid w:val="00305529"/>
    <w:rsid w:val="0030649C"/>
    <w:rsid w:val="003072F1"/>
    <w:rsid w:val="00312469"/>
    <w:rsid w:val="00315750"/>
    <w:rsid w:val="00315FD9"/>
    <w:rsid w:val="0031609F"/>
    <w:rsid w:val="00316C3E"/>
    <w:rsid w:val="00320D98"/>
    <w:rsid w:val="00323F8B"/>
    <w:rsid w:val="0032425B"/>
    <w:rsid w:val="00327362"/>
    <w:rsid w:val="0032737D"/>
    <w:rsid w:val="00327B96"/>
    <w:rsid w:val="00327F09"/>
    <w:rsid w:val="00330B1A"/>
    <w:rsid w:val="00330BE8"/>
    <w:rsid w:val="00330F8E"/>
    <w:rsid w:val="003336C6"/>
    <w:rsid w:val="00333A87"/>
    <w:rsid w:val="00335BCD"/>
    <w:rsid w:val="00335F1A"/>
    <w:rsid w:val="003409EC"/>
    <w:rsid w:val="00340AB4"/>
    <w:rsid w:val="00350A94"/>
    <w:rsid w:val="00353D9E"/>
    <w:rsid w:val="00356234"/>
    <w:rsid w:val="0035721D"/>
    <w:rsid w:val="00362C30"/>
    <w:rsid w:val="003637F5"/>
    <w:rsid w:val="00363C4E"/>
    <w:rsid w:val="00363CF9"/>
    <w:rsid w:val="00365512"/>
    <w:rsid w:val="00365CC4"/>
    <w:rsid w:val="003674F9"/>
    <w:rsid w:val="00373201"/>
    <w:rsid w:val="00376783"/>
    <w:rsid w:val="003836DA"/>
    <w:rsid w:val="003902B3"/>
    <w:rsid w:val="003910DF"/>
    <w:rsid w:val="0039397B"/>
    <w:rsid w:val="003947E8"/>
    <w:rsid w:val="003A17D5"/>
    <w:rsid w:val="003A7C45"/>
    <w:rsid w:val="003B315E"/>
    <w:rsid w:val="003B3B75"/>
    <w:rsid w:val="003C148F"/>
    <w:rsid w:val="003C252E"/>
    <w:rsid w:val="003C25FF"/>
    <w:rsid w:val="003C4ACB"/>
    <w:rsid w:val="003C55A4"/>
    <w:rsid w:val="003C60C4"/>
    <w:rsid w:val="003D1F25"/>
    <w:rsid w:val="003D2BFD"/>
    <w:rsid w:val="003D72E2"/>
    <w:rsid w:val="003E0014"/>
    <w:rsid w:val="003E07AA"/>
    <w:rsid w:val="003E5D08"/>
    <w:rsid w:val="003E759E"/>
    <w:rsid w:val="003F2608"/>
    <w:rsid w:val="003F29FF"/>
    <w:rsid w:val="003F4C0F"/>
    <w:rsid w:val="003F544A"/>
    <w:rsid w:val="003F5F0A"/>
    <w:rsid w:val="003F6E51"/>
    <w:rsid w:val="00406B50"/>
    <w:rsid w:val="004107A8"/>
    <w:rsid w:val="00415A82"/>
    <w:rsid w:val="00416CFE"/>
    <w:rsid w:val="00432382"/>
    <w:rsid w:val="004327E8"/>
    <w:rsid w:val="0043389B"/>
    <w:rsid w:val="004403EB"/>
    <w:rsid w:val="004538F4"/>
    <w:rsid w:val="004539D6"/>
    <w:rsid w:val="0045410A"/>
    <w:rsid w:val="004569B8"/>
    <w:rsid w:val="0046032D"/>
    <w:rsid w:val="00460859"/>
    <w:rsid w:val="00462E2A"/>
    <w:rsid w:val="00473932"/>
    <w:rsid w:val="00476292"/>
    <w:rsid w:val="00477F30"/>
    <w:rsid w:val="00490CCD"/>
    <w:rsid w:val="00490F0F"/>
    <w:rsid w:val="00495C2E"/>
    <w:rsid w:val="00497588"/>
    <w:rsid w:val="004A5C77"/>
    <w:rsid w:val="004B1BE9"/>
    <w:rsid w:val="004B215E"/>
    <w:rsid w:val="004B44FD"/>
    <w:rsid w:val="004B6079"/>
    <w:rsid w:val="004C27EB"/>
    <w:rsid w:val="004C3364"/>
    <w:rsid w:val="004C3DF2"/>
    <w:rsid w:val="004D061C"/>
    <w:rsid w:val="004D0811"/>
    <w:rsid w:val="004D1721"/>
    <w:rsid w:val="004D1817"/>
    <w:rsid w:val="004D33E8"/>
    <w:rsid w:val="004D4C02"/>
    <w:rsid w:val="004D56FB"/>
    <w:rsid w:val="004D6753"/>
    <w:rsid w:val="004D734E"/>
    <w:rsid w:val="004E4F0A"/>
    <w:rsid w:val="004E63BA"/>
    <w:rsid w:val="004F245F"/>
    <w:rsid w:val="004F280C"/>
    <w:rsid w:val="004F281F"/>
    <w:rsid w:val="004F3FCA"/>
    <w:rsid w:val="004F5362"/>
    <w:rsid w:val="004F74DD"/>
    <w:rsid w:val="00500B6A"/>
    <w:rsid w:val="00500D14"/>
    <w:rsid w:val="00504C06"/>
    <w:rsid w:val="00505F80"/>
    <w:rsid w:val="00507968"/>
    <w:rsid w:val="0051318F"/>
    <w:rsid w:val="00520154"/>
    <w:rsid w:val="0052581B"/>
    <w:rsid w:val="00527AEF"/>
    <w:rsid w:val="00527EC9"/>
    <w:rsid w:val="00527FE0"/>
    <w:rsid w:val="00530A06"/>
    <w:rsid w:val="00531C8D"/>
    <w:rsid w:val="00532334"/>
    <w:rsid w:val="0053721C"/>
    <w:rsid w:val="005413F8"/>
    <w:rsid w:val="00542282"/>
    <w:rsid w:val="00543C35"/>
    <w:rsid w:val="00546DCF"/>
    <w:rsid w:val="00552CFB"/>
    <w:rsid w:val="00554336"/>
    <w:rsid w:val="00556091"/>
    <w:rsid w:val="00566C26"/>
    <w:rsid w:val="005706B7"/>
    <w:rsid w:val="00570D28"/>
    <w:rsid w:val="00573647"/>
    <w:rsid w:val="00575C13"/>
    <w:rsid w:val="00584D68"/>
    <w:rsid w:val="00590DC3"/>
    <w:rsid w:val="00590F7F"/>
    <w:rsid w:val="005922F3"/>
    <w:rsid w:val="005958D2"/>
    <w:rsid w:val="005A070D"/>
    <w:rsid w:val="005A16FF"/>
    <w:rsid w:val="005A1800"/>
    <w:rsid w:val="005A39E5"/>
    <w:rsid w:val="005A78B4"/>
    <w:rsid w:val="005B0DE0"/>
    <w:rsid w:val="005B3643"/>
    <w:rsid w:val="005B53E5"/>
    <w:rsid w:val="005C2BEB"/>
    <w:rsid w:val="005C3F2B"/>
    <w:rsid w:val="005C43C6"/>
    <w:rsid w:val="005C502F"/>
    <w:rsid w:val="005D03B6"/>
    <w:rsid w:val="005D1B20"/>
    <w:rsid w:val="005D2F91"/>
    <w:rsid w:val="005E1DCC"/>
    <w:rsid w:val="005E2DC0"/>
    <w:rsid w:val="005E4855"/>
    <w:rsid w:val="005F415C"/>
    <w:rsid w:val="005F4AA6"/>
    <w:rsid w:val="005F5CA0"/>
    <w:rsid w:val="00600079"/>
    <w:rsid w:val="00601834"/>
    <w:rsid w:val="0060540A"/>
    <w:rsid w:val="00607F5A"/>
    <w:rsid w:val="006114A6"/>
    <w:rsid w:val="00622D79"/>
    <w:rsid w:val="00623039"/>
    <w:rsid w:val="00623899"/>
    <w:rsid w:val="00624F21"/>
    <w:rsid w:val="006253C6"/>
    <w:rsid w:val="006303EB"/>
    <w:rsid w:val="00630CF2"/>
    <w:rsid w:val="00636B46"/>
    <w:rsid w:val="00636CBA"/>
    <w:rsid w:val="0064411C"/>
    <w:rsid w:val="0065149E"/>
    <w:rsid w:val="0065227F"/>
    <w:rsid w:val="00653501"/>
    <w:rsid w:val="006547DA"/>
    <w:rsid w:val="00655BAF"/>
    <w:rsid w:val="00656D0F"/>
    <w:rsid w:val="006608C8"/>
    <w:rsid w:val="006611E7"/>
    <w:rsid w:val="00664133"/>
    <w:rsid w:val="00665EC6"/>
    <w:rsid w:val="00667DDB"/>
    <w:rsid w:val="00667FF3"/>
    <w:rsid w:val="00671468"/>
    <w:rsid w:val="00681514"/>
    <w:rsid w:val="00682A93"/>
    <w:rsid w:val="006873F2"/>
    <w:rsid w:val="00687C82"/>
    <w:rsid w:val="00691DE6"/>
    <w:rsid w:val="006926DA"/>
    <w:rsid w:val="00692D2D"/>
    <w:rsid w:val="006931FE"/>
    <w:rsid w:val="006B52E6"/>
    <w:rsid w:val="006C0B7A"/>
    <w:rsid w:val="006C2CBF"/>
    <w:rsid w:val="006C722C"/>
    <w:rsid w:val="006D4838"/>
    <w:rsid w:val="006E2F9B"/>
    <w:rsid w:val="006E7170"/>
    <w:rsid w:val="006F198E"/>
    <w:rsid w:val="00702B1B"/>
    <w:rsid w:val="0070526E"/>
    <w:rsid w:val="007103FF"/>
    <w:rsid w:val="007123AA"/>
    <w:rsid w:val="007155F6"/>
    <w:rsid w:val="0071575D"/>
    <w:rsid w:val="00715B3D"/>
    <w:rsid w:val="007161AB"/>
    <w:rsid w:val="00716A1E"/>
    <w:rsid w:val="007204C9"/>
    <w:rsid w:val="0072062C"/>
    <w:rsid w:val="00733081"/>
    <w:rsid w:val="00740821"/>
    <w:rsid w:val="00741388"/>
    <w:rsid w:val="0074723D"/>
    <w:rsid w:val="00755478"/>
    <w:rsid w:val="00761813"/>
    <w:rsid w:val="00762736"/>
    <w:rsid w:val="00770A52"/>
    <w:rsid w:val="007720EB"/>
    <w:rsid w:val="0077289F"/>
    <w:rsid w:val="00773C51"/>
    <w:rsid w:val="00774EED"/>
    <w:rsid w:val="007763CF"/>
    <w:rsid w:val="00777B3D"/>
    <w:rsid w:val="00777FEE"/>
    <w:rsid w:val="007810A2"/>
    <w:rsid w:val="0078375B"/>
    <w:rsid w:val="007850CE"/>
    <w:rsid w:val="00786A41"/>
    <w:rsid w:val="007943B5"/>
    <w:rsid w:val="0079573D"/>
    <w:rsid w:val="007A39FA"/>
    <w:rsid w:val="007A4B37"/>
    <w:rsid w:val="007B05E8"/>
    <w:rsid w:val="007B0B91"/>
    <w:rsid w:val="007B223E"/>
    <w:rsid w:val="007B2C2E"/>
    <w:rsid w:val="007B5DCC"/>
    <w:rsid w:val="007B7A91"/>
    <w:rsid w:val="007D4846"/>
    <w:rsid w:val="007D6D74"/>
    <w:rsid w:val="007D6DBE"/>
    <w:rsid w:val="007E141B"/>
    <w:rsid w:val="007E14DB"/>
    <w:rsid w:val="007E1630"/>
    <w:rsid w:val="007E4A72"/>
    <w:rsid w:val="007E4FD5"/>
    <w:rsid w:val="007E628C"/>
    <w:rsid w:val="007F6234"/>
    <w:rsid w:val="00801042"/>
    <w:rsid w:val="008016E2"/>
    <w:rsid w:val="00805045"/>
    <w:rsid w:val="008060D4"/>
    <w:rsid w:val="008063E2"/>
    <w:rsid w:val="00807716"/>
    <w:rsid w:val="0081293C"/>
    <w:rsid w:val="00813EA3"/>
    <w:rsid w:val="008159C4"/>
    <w:rsid w:val="0082064E"/>
    <w:rsid w:val="00826103"/>
    <w:rsid w:val="00830724"/>
    <w:rsid w:val="00830DC5"/>
    <w:rsid w:val="00834FD1"/>
    <w:rsid w:val="00837D59"/>
    <w:rsid w:val="00840717"/>
    <w:rsid w:val="00840778"/>
    <w:rsid w:val="0084788A"/>
    <w:rsid w:val="00850158"/>
    <w:rsid w:val="008505DC"/>
    <w:rsid w:val="008571EB"/>
    <w:rsid w:val="00862FE1"/>
    <w:rsid w:val="00863A17"/>
    <w:rsid w:val="00863E1E"/>
    <w:rsid w:val="00865F74"/>
    <w:rsid w:val="00875C4D"/>
    <w:rsid w:val="00880E08"/>
    <w:rsid w:val="0089013B"/>
    <w:rsid w:val="00892358"/>
    <w:rsid w:val="0089283A"/>
    <w:rsid w:val="008977B4"/>
    <w:rsid w:val="008A2CBC"/>
    <w:rsid w:val="008A645C"/>
    <w:rsid w:val="008A790D"/>
    <w:rsid w:val="008B1BBD"/>
    <w:rsid w:val="008B566E"/>
    <w:rsid w:val="008B64A3"/>
    <w:rsid w:val="008B7AAF"/>
    <w:rsid w:val="008C055B"/>
    <w:rsid w:val="008C2C11"/>
    <w:rsid w:val="008C39C2"/>
    <w:rsid w:val="008C485B"/>
    <w:rsid w:val="008D2067"/>
    <w:rsid w:val="008D34C4"/>
    <w:rsid w:val="008D4A3C"/>
    <w:rsid w:val="008D757B"/>
    <w:rsid w:val="008E09B0"/>
    <w:rsid w:val="008E0A2E"/>
    <w:rsid w:val="008E3641"/>
    <w:rsid w:val="008F59F9"/>
    <w:rsid w:val="008F75D6"/>
    <w:rsid w:val="00900601"/>
    <w:rsid w:val="00900DF9"/>
    <w:rsid w:val="009029F6"/>
    <w:rsid w:val="00904B1F"/>
    <w:rsid w:val="00911673"/>
    <w:rsid w:val="00911C63"/>
    <w:rsid w:val="009122CC"/>
    <w:rsid w:val="00913F01"/>
    <w:rsid w:val="009151EB"/>
    <w:rsid w:val="0091599E"/>
    <w:rsid w:val="00915F67"/>
    <w:rsid w:val="00916170"/>
    <w:rsid w:val="00931500"/>
    <w:rsid w:val="00931F8A"/>
    <w:rsid w:val="00933CB6"/>
    <w:rsid w:val="00934E07"/>
    <w:rsid w:val="009367AD"/>
    <w:rsid w:val="00941E61"/>
    <w:rsid w:val="00953B20"/>
    <w:rsid w:val="009573DE"/>
    <w:rsid w:val="00957478"/>
    <w:rsid w:val="0096363A"/>
    <w:rsid w:val="0097256C"/>
    <w:rsid w:val="009768A3"/>
    <w:rsid w:val="0098775D"/>
    <w:rsid w:val="009912BE"/>
    <w:rsid w:val="009912D5"/>
    <w:rsid w:val="00994C68"/>
    <w:rsid w:val="00994E7C"/>
    <w:rsid w:val="009961D1"/>
    <w:rsid w:val="009969F8"/>
    <w:rsid w:val="009A033F"/>
    <w:rsid w:val="009A03FD"/>
    <w:rsid w:val="009A0D23"/>
    <w:rsid w:val="009A268A"/>
    <w:rsid w:val="009A2876"/>
    <w:rsid w:val="009A3A5B"/>
    <w:rsid w:val="009A4846"/>
    <w:rsid w:val="009A7638"/>
    <w:rsid w:val="009B05C2"/>
    <w:rsid w:val="009B2E43"/>
    <w:rsid w:val="009B6652"/>
    <w:rsid w:val="009B6C80"/>
    <w:rsid w:val="009B7D83"/>
    <w:rsid w:val="009C19BF"/>
    <w:rsid w:val="009C6DEC"/>
    <w:rsid w:val="009D34FD"/>
    <w:rsid w:val="009D3B7C"/>
    <w:rsid w:val="009D5D56"/>
    <w:rsid w:val="009E0A2F"/>
    <w:rsid w:val="009E2FAB"/>
    <w:rsid w:val="009E51AA"/>
    <w:rsid w:val="009F08CA"/>
    <w:rsid w:val="009F17BA"/>
    <w:rsid w:val="009F4A41"/>
    <w:rsid w:val="009F6B3A"/>
    <w:rsid w:val="00A02870"/>
    <w:rsid w:val="00A0465D"/>
    <w:rsid w:val="00A05987"/>
    <w:rsid w:val="00A06972"/>
    <w:rsid w:val="00A12921"/>
    <w:rsid w:val="00A14435"/>
    <w:rsid w:val="00A14CAD"/>
    <w:rsid w:val="00A25FCE"/>
    <w:rsid w:val="00A275F5"/>
    <w:rsid w:val="00A32D0B"/>
    <w:rsid w:val="00A332C8"/>
    <w:rsid w:val="00A36549"/>
    <w:rsid w:val="00A36A83"/>
    <w:rsid w:val="00A4073C"/>
    <w:rsid w:val="00A40F3E"/>
    <w:rsid w:val="00A5113C"/>
    <w:rsid w:val="00A522A4"/>
    <w:rsid w:val="00A55C4F"/>
    <w:rsid w:val="00A61945"/>
    <w:rsid w:val="00A62843"/>
    <w:rsid w:val="00A64174"/>
    <w:rsid w:val="00A6583A"/>
    <w:rsid w:val="00A67468"/>
    <w:rsid w:val="00A70242"/>
    <w:rsid w:val="00A71EEC"/>
    <w:rsid w:val="00A74923"/>
    <w:rsid w:val="00A7617A"/>
    <w:rsid w:val="00A7758D"/>
    <w:rsid w:val="00A837FE"/>
    <w:rsid w:val="00A84896"/>
    <w:rsid w:val="00A8521A"/>
    <w:rsid w:val="00A85400"/>
    <w:rsid w:val="00A85626"/>
    <w:rsid w:val="00A86CDB"/>
    <w:rsid w:val="00A94872"/>
    <w:rsid w:val="00A950B3"/>
    <w:rsid w:val="00A9624E"/>
    <w:rsid w:val="00AA23E9"/>
    <w:rsid w:val="00AA2498"/>
    <w:rsid w:val="00AA356E"/>
    <w:rsid w:val="00AA5484"/>
    <w:rsid w:val="00AB2AA3"/>
    <w:rsid w:val="00AB2D2F"/>
    <w:rsid w:val="00AC117E"/>
    <w:rsid w:val="00AC37EA"/>
    <w:rsid w:val="00AC45C7"/>
    <w:rsid w:val="00AC7902"/>
    <w:rsid w:val="00AD04A4"/>
    <w:rsid w:val="00AD1FB2"/>
    <w:rsid w:val="00AD392E"/>
    <w:rsid w:val="00AD5F52"/>
    <w:rsid w:val="00AF2EDF"/>
    <w:rsid w:val="00AF553C"/>
    <w:rsid w:val="00AF71E1"/>
    <w:rsid w:val="00AF7606"/>
    <w:rsid w:val="00B03821"/>
    <w:rsid w:val="00B045FE"/>
    <w:rsid w:val="00B07394"/>
    <w:rsid w:val="00B079C4"/>
    <w:rsid w:val="00B10117"/>
    <w:rsid w:val="00B1023C"/>
    <w:rsid w:val="00B13BA8"/>
    <w:rsid w:val="00B14395"/>
    <w:rsid w:val="00B22F0C"/>
    <w:rsid w:val="00B26E98"/>
    <w:rsid w:val="00B27617"/>
    <w:rsid w:val="00B27A6C"/>
    <w:rsid w:val="00B322BC"/>
    <w:rsid w:val="00B34432"/>
    <w:rsid w:val="00B41339"/>
    <w:rsid w:val="00B41E5D"/>
    <w:rsid w:val="00B41EF3"/>
    <w:rsid w:val="00B4611F"/>
    <w:rsid w:val="00B5251E"/>
    <w:rsid w:val="00B53541"/>
    <w:rsid w:val="00B564FF"/>
    <w:rsid w:val="00B6592A"/>
    <w:rsid w:val="00B70441"/>
    <w:rsid w:val="00B80277"/>
    <w:rsid w:val="00B80E0B"/>
    <w:rsid w:val="00B8547A"/>
    <w:rsid w:val="00B86F65"/>
    <w:rsid w:val="00B919AE"/>
    <w:rsid w:val="00B91F70"/>
    <w:rsid w:val="00B963CF"/>
    <w:rsid w:val="00BA1EAC"/>
    <w:rsid w:val="00BA563E"/>
    <w:rsid w:val="00BB0891"/>
    <w:rsid w:val="00BB5CD7"/>
    <w:rsid w:val="00BB7027"/>
    <w:rsid w:val="00BC1947"/>
    <w:rsid w:val="00BC6155"/>
    <w:rsid w:val="00BC64EC"/>
    <w:rsid w:val="00BD5C4E"/>
    <w:rsid w:val="00BD5DFD"/>
    <w:rsid w:val="00BD7BDE"/>
    <w:rsid w:val="00BE07C1"/>
    <w:rsid w:val="00BE1345"/>
    <w:rsid w:val="00BE1E30"/>
    <w:rsid w:val="00BE31EE"/>
    <w:rsid w:val="00BE5ABC"/>
    <w:rsid w:val="00BE6132"/>
    <w:rsid w:val="00BE6171"/>
    <w:rsid w:val="00BF222C"/>
    <w:rsid w:val="00BF38AA"/>
    <w:rsid w:val="00BF5EB9"/>
    <w:rsid w:val="00C00E9A"/>
    <w:rsid w:val="00C0596B"/>
    <w:rsid w:val="00C0738B"/>
    <w:rsid w:val="00C20830"/>
    <w:rsid w:val="00C27668"/>
    <w:rsid w:val="00C27B8C"/>
    <w:rsid w:val="00C30B77"/>
    <w:rsid w:val="00C34434"/>
    <w:rsid w:val="00C40E10"/>
    <w:rsid w:val="00C50535"/>
    <w:rsid w:val="00C50E4B"/>
    <w:rsid w:val="00C531D5"/>
    <w:rsid w:val="00C61CEF"/>
    <w:rsid w:val="00C6372A"/>
    <w:rsid w:val="00C6378D"/>
    <w:rsid w:val="00C71E9D"/>
    <w:rsid w:val="00C72EE5"/>
    <w:rsid w:val="00C73C01"/>
    <w:rsid w:val="00C76D20"/>
    <w:rsid w:val="00C7786E"/>
    <w:rsid w:val="00C801BA"/>
    <w:rsid w:val="00C8086C"/>
    <w:rsid w:val="00C80916"/>
    <w:rsid w:val="00C81E32"/>
    <w:rsid w:val="00C85B4A"/>
    <w:rsid w:val="00C90B5C"/>
    <w:rsid w:val="00C90E99"/>
    <w:rsid w:val="00C94726"/>
    <w:rsid w:val="00C95CCD"/>
    <w:rsid w:val="00CA036B"/>
    <w:rsid w:val="00CA46DB"/>
    <w:rsid w:val="00CA70A8"/>
    <w:rsid w:val="00CA7181"/>
    <w:rsid w:val="00CB0628"/>
    <w:rsid w:val="00CB0CB1"/>
    <w:rsid w:val="00CB19CE"/>
    <w:rsid w:val="00CB2D77"/>
    <w:rsid w:val="00CB4217"/>
    <w:rsid w:val="00CB44DA"/>
    <w:rsid w:val="00CB6684"/>
    <w:rsid w:val="00CC2E5D"/>
    <w:rsid w:val="00CC37A7"/>
    <w:rsid w:val="00CD4C47"/>
    <w:rsid w:val="00CE2391"/>
    <w:rsid w:val="00CE486B"/>
    <w:rsid w:val="00CE49B2"/>
    <w:rsid w:val="00CE524C"/>
    <w:rsid w:val="00CF0B22"/>
    <w:rsid w:val="00CF21D9"/>
    <w:rsid w:val="00CF34CD"/>
    <w:rsid w:val="00CF5018"/>
    <w:rsid w:val="00CF782B"/>
    <w:rsid w:val="00D04C26"/>
    <w:rsid w:val="00D0557C"/>
    <w:rsid w:val="00D074AD"/>
    <w:rsid w:val="00D17714"/>
    <w:rsid w:val="00D220AC"/>
    <w:rsid w:val="00D230DA"/>
    <w:rsid w:val="00D24E61"/>
    <w:rsid w:val="00D2785B"/>
    <w:rsid w:val="00D31FCD"/>
    <w:rsid w:val="00D33AF8"/>
    <w:rsid w:val="00D353FD"/>
    <w:rsid w:val="00D364A1"/>
    <w:rsid w:val="00D36F3C"/>
    <w:rsid w:val="00D42A2A"/>
    <w:rsid w:val="00D50070"/>
    <w:rsid w:val="00D52FBA"/>
    <w:rsid w:val="00D54861"/>
    <w:rsid w:val="00D57684"/>
    <w:rsid w:val="00D60A76"/>
    <w:rsid w:val="00D74161"/>
    <w:rsid w:val="00D74E96"/>
    <w:rsid w:val="00D7568F"/>
    <w:rsid w:val="00D76540"/>
    <w:rsid w:val="00D805B1"/>
    <w:rsid w:val="00D831F5"/>
    <w:rsid w:val="00D84725"/>
    <w:rsid w:val="00D8682F"/>
    <w:rsid w:val="00D90B9E"/>
    <w:rsid w:val="00D90C37"/>
    <w:rsid w:val="00D91CFB"/>
    <w:rsid w:val="00D95225"/>
    <w:rsid w:val="00D969F5"/>
    <w:rsid w:val="00DA28A5"/>
    <w:rsid w:val="00DA61A8"/>
    <w:rsid w:val="00DB3F66"/>
    <w:rsid w:val="00DB5087"/>
    <w:rsid w:val="00DB51E0"/>
    <w:rsid w:val="00DC11AA"/>
    <w:rsid w:val="00DC1E10"/>
    <w:rsid w:val="00DC27FC"/>
    <w:rsid w:val="00DC5780"/>
    <w:rsid w:val="00DC5841"/>
    <w:rsid w:val="00DD344E"/>
    <w:rsid w:val="00DD53BE"/>
    <w:rsid w:val="00DD5AF2"/>
    <w:rsid w:val="00DD7F4A"/>
    <w:rsid w:val="00DE556D"/>
    <w:rsid w:val="00DF797B"/>
    <w:rsid w:val="00E014D5"/>
    <w:rsid w:val="00E01AA7"/>
    <w:rsid w:val="00E037F0"/>
    <w:rsid w:val="00E07F58"/>
    <w:rsid w:val="00E10BDE"/>
    <w:rsid w:val="00E1146F"/>
    <w:rsid w:val="00E11A96"/>
    <w:rsid w:val="00E15328"/>
    <w:rsid w:val="00E16145"/>
    <w:rsid w:val="00E23865"/>
    <w:rsid w:val="00E27532"/>
    <w:rsid w:val="00E27DF5"/>
    <w:rsid w:val="00E41F5C"/>
    <w:rsid w:val="00E43805"/>
    <w:rsid w:val="00E525C0"/>
    <w:rsid w:val="00E533E2"/>
    <w:rsid w:val="00E544F3"/>
    <w:rsid w:val="00E6010D"/>
    <w:rsid w:val="00E60A2A"/>
    <w:rsid w:val="00E61BD8"/>
    <w:rsid w:val="00E6290C"/>
    <w:rsid w:val="00E63314"/>
    <w:rsid w:val="00E64FC6"/>
    <w:rsid w:val="00E7015C"/>
    <w:rsid w:val="00E70D71"/>
    <w:rsid w:val="00E7174C"/>
    <w:rsid w:val="00E74C17"/>
    <w:rsid w:val="00E7662D"/>
    <w:rsid w:val="00E76771"/>
    <w:rsid w:val="00E866CF"/>
    <w:rsid w:val="00E97F89"/>
    <w:rsid w:val="00EA0BF8"/>
    <w:rsid w:val="00EA3691"/>
    <w:rsid w:val="00EA5F38"/>
    <w:rsid w:val="00EB168B"/>
    <w:rsid w:val="00EB65BA"/>
    <w:rsid w:val="00EB7C0B"/>
    <w:rsid w:val="00EC05AC"/>
    <w:rsid w:val="00ED3181"/>
    <w:rsid w:val="00ED7171"/>
    <w:rsid w:val="00ED7448"/>
    <w:rsid w:val="00EE4525"/>
    <w:rsid w:val="00EE74D2"/>
    <w:rsid w:val="00EE7D8B"/>
    <w:rsid w:val="00EF0035"/>
    <w:rsid w:val="00EF0CA4"/>
    <w:rsid w:val="00EF725C"/>
    <w:rsid w:val="00F0187D"/>
    <w:rsid w:val="00F05620"/>
    <w:rsid w:val="00F10F8F"/>
    <w:rsid w:val="00F11F83"/>
    <w:rsid w:val="00F12905"/>
    <w:rsid w:val="00F14C3A"/>
    <w:rsid w:val="00F20EE0"/>
    <w:rsid w:val="00F21203"/>
    <w:rsid w:val="00F21AA1"/>
    <w:rsid w:val="00F23030"/>
    <w:rsid w:val="00F35580"/>
    <w:rsid w:val="00F35B6C"/>
    <w:rsid w:val="00F464B2"/>
    <w:rsid w:val="00F47AAC"/>
    <w:rsid w:val="00F52FB4"/>
    <w:rsid w:val="00F54276"/>
    <w:rsid w:val="00F54CF0"/>
    <w:rsid w:val="00F62B75"/>
    <w:rsid w:val="00F63DF6"/>
    <w:rsid w:val="00F64D57"/>
    <w:rsid w:val="00F70FE9"/>
    <w:rsid w:val="00F81B5B"/>
    <w:rsid w:val="00F81B66"/>
    <w:rsid w:val="00F8256E"/>
    <w:rsid w:val="00F84B78"/>
    <w:rsid w:val="00F850AB"/>
    <w:rsid w:val="00F8551D"/>
    <w:rsid w:val="00F85CA4"/>
    <w:rsid w:val="00F94413"/>
    <w:rsid w:val="00FA79BF"/>
    <w:rsid w:val="00FB03B9"/>
    <w:rsid w:val="00FB0682"/>
    <w:rsid w:val="00FB0C16"/>
    <w:rsid w:val="00FB1F56"/>
    <w:rsid w:val="00FB571A"/>
    <w:rsid w:val="00FB68C1"/>
    <w:rsid w:val="00FB7500"/>
    <w:rsid w:val="00FC5CC6"/>
    <w:rsid w:val="00FC78EC"/>
    <w:rsid w:val="00FD0C01"/>
    <w:rsid w:val="00FD3003"/>
    <w:rsid w:val="00FD3891"/>
    <w:rsid w:val="00FD70A6"/>
    <w:rsid w:val="00FE098D"/>
    <w:rsid w:val="00FE1285"/>
    <w:rsid w:val="00FE1408"/>
    <w:rsid w:val="00FE2C5F"/>
    <w:rsid w:val="00FE3C24"/>
    <w:rsid w:val="00FE4EB4"/>
    <w:rsid w:val="00FE5EFA"/>
    <w:rsid w:val="00FE7256"/>
    <w:rsid w:val="00FE7547"/>
    <w:rsid w:val="00FE7833"/>
    <w:rsid w:val="00FE7ABD"/>
    <w:rsid w:val="00FF0953"/>
    <w:rsid w:val="00FF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E2F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22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2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desAutorsderAutorin">
    <w:name w:val="Name des Autors/der Autorin"/>
    <w:basedOn w:val="Standard"/>
    <w:next w:val="Standard"/>
    <w:uiPriority w:val="12"/>
    <w:qFormat/>
    <w:rsid w:val="009A2876"/>
    <w:pPr>
      <w:widowControl w:val="0"/>
      <w:pBdr>
        <w:bottom w:val="single" w:sz="8" w:space="6" w:color="808080" w:themeColor="background1" w:themeShade="80"/>
      </w:pBdr>
      <w:autoSpaceDE w:val="0"/>
      <w:autoSpaceDN w:val="0"/>
      <w:spacing w:after="240" w:line="240" w:lineRule="auto"/>
    </w:pPr>
    <w:rPr>
      <w:b/>
      <w:caps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B5087"/>
    <w:pPr>
      <w:tabs>
        <w:tab w:val="center" w:pos="4680"/>
        <w:tab w:val="right" w:pos="9360"/>
      </w:tabs>
      <w:spacing w:after="0" w:line="240" w:lineRule="auto"/>
      <w:jc w:val="center"/>
    </w:pPr>
    <w:rPr>
      <w:rFonts w:asciiTheme="majorHAnsi" w:hAnsiTheme="majorHAnsi"/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DB5087"/>
    <w:rPr>
      <w:rFonts w:asciiTheme="majorHAnsi" w:hAnsiTheme="majorHAnsi"/>
      <w:b/>
    </w:rPr>
  </w:style>
  <w:style w:type="paragraph" w:styleId="Fuzeile">
    <w:name w:val="footer"/>
    <w:basedOn w:val="Standard"/>
    <w:link w:val="FuzeileZchn"/>
    <w:uiPriority w:val="99"/>
    <w:unhideWhenUsed/>
    <w:rsid w:val="00F54276"/>
    <w:pPr>
      <w:tabs>
        <w:tab w:val="center" w:pos="4680"/>
        <w:tab w:val="right" w:pos="9360"/>
      </w:tabs>
      <w:spacing w:after="0" w:line="240" w:lineRule="auto"/>
      <w:jc w:val="right"/>
    </w:pPr>
    <w:rPr>
      <w:rFonts w:asciiTheme="majorHAnsi" w:hAnsiTheme="majorHAnsi"/>
      <w:b/>
    </w:rPr>
  </w:style>
  <w:style w:type="character" w:customStyle="1" w:styleId="FuzeileZchn">
    <w:name w:val="Fußzeile Zchn"/>
    <w:basedOn w:val="Absatz-Standardschriftart"/>
    <w:link w:val="Fuzeile"/>
    <w:uiPriority w:val="99"/>
    <w:rsid w:val="00F54276"/>
    <w:rPr>
      <w:rFonts w:asciiTheme="majorHAnsi" w:hAnsiTheme="majorHAnsi"/>
      <w:b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098D"/>
    <w:rPr>
      <w:sz w:val="16"/>
      <w:szCs w:val="16"/>
    </w:rPr>
  </w:style>
  <w:style w:type="character" w:customStyle="1" w:styleId="Kopfzeilentext">
    <w:name w:val="Kopfzeilentext"/>
    <w:basedOn w:val="Absatz-Standardschriftart"/>
    <w:uiPriority w:val="1"/>
    <w:qFormat/>
    <w:rsid w:val="001B3D39"/>
    <w:rPr>
      <w:rFonts w:asciiTheme="majorHAnsi" w:hAnsiTheme="majorHAnsi"/>
      <w:b/>
      <w:bCs/>
      <w:color w:val="5F645C" w:themeColor="accent2" w:themeShade="BF"/>
    </w:rPr>
  </w:style>
  <w:style w:type="paragraph" w:styleId="Kommentartext">
    <w:name w:val="annotation text"/>
    <w:basedOn w:val="Standard"/>
    <w:link w:val="KommentartextZchn"/>
    <w:uiPriority w:val="99"/>
    <w:semiHidden/>
    <w:rsid w:val="0045410A"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Standard"/>
    <w:next w:val="Standard"/>
    <w:link w:val="KommentarthemaZchn"/>
    <w:uiPriority w:val="99"/>
    <w:semiHidden/>
    <w:unhideWhenUsed/>
    <w:rsid w:val="002D72E3"/>
    <w:pPr>
      <w:spacing w:line="24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Absatz-Standardschriftart"/>
    <w:link w:val="Kommentarthema"/>
    <w:uiPriority w:val="99"/>
    <w:semiHidden/>
    <w:rsid w:val="002D72E3"/>
    <w:rPr>
      <w:b/>
      <w:bCs/>
    </w:rPr>
  </w:style>
  <w:style w:type="paragraph" w:customStyle="1" w:styleId="ImpressumTitel">
    <w:name w:val="Impressum Titel"/>
    <w:basedOn w:val="Standard"/>
    <w:qFormat/>
    <w:rsid w:val="00D74E96"/>
    <w:pPr>
      <w:spacing w:after="0" w:line="240" w:lineRule="auto"/>
      <w:jc w:val="center"/>
    </w:pPr>
    <w:rPr>
      <w:rFonts w:asciiTheme="majorHAnsi" w:hAnsiTheme="majorHAnsi"/>
      <w:b/>
      <w:noProof/>
      <w:color w:val="5F645C" w:themeColor="accent2" w:themeShade="BF"/>
      <w:sz w:val="96"/>
      <w:szCs w:val="144"/>
    </w:rPr>
  </w:style>
  <w:style w:type="paragraph" w:customStyle="1" w:styleId="ImpressumUntertitel">
    <w:name w:val="Impressum Untertitel"/>
    <w:basedOn w:val="Standard"/>
    <w:qFormat/>
    <w:rsid w:val="00145AE6"/>
    <w:pPr>
      <w:spacing w:after="0" w:line="240" w:lineRule="auto"/>
      <w:jc w:val="center"/>
    </w:pPr>
    <w:rPr>
      <w:rFonts w:cs="Arial"/>
      <w:color w:val="5F645C" w:themeColor="accent2" w:themeShade="BF"/>
      <w:spacing w:val="30"/>
      <w:sz w:val="28"/>
      <w:szCs w:val="32"/>
    </w:rPr>
  </w:style>
  <w:style w:type="paragraph" w:customStyle="1" w:styleId="ArtikeltitelOlivgrn">
    <w:name w:val="Artikeltitel Olivgrün"/>
    <w:basedOn w:val="Standard"/>
    <w:qFormat/>
    <w:rsid w:val="009969F8"/>
    <w:pPr>
      <w:spacing w:after="0" w:line="240" w:lineRule="auto"/>
    </w:pPr>
    <w:rPr>
      <w:rFonts w:asciiTheme="majorHAnsi" w:hAnsiTheme="majorHAnsi"/>
      <w:b/>
      <w:bCs/>
      <w:noProof/>
      <w:color w:val="5F645C" w:themeColor="accent2" w:themeShade="BF"/>
      <w:sz w:val="44"/>
      <w:szCs w:val="44"/>
    </w:rPr>
  </w:style>
  <w:style w:type="character" w:customStyle="1" w:styleId="ArtikeluntertitelOlivgrn">
    <w:name w:val="Artikeluntertitel Olivgrün"/>
    <w:basedOn w:val="Absatz-Standardschriftart"/>
    <w:uiPriority w:val="1"/>
    <w:qFormat/>
    <w:rsid w:val="000F0317"/>
    <w:rPr>
      <w:rFonts w:asciiTheme="majorHAnsi" w:hAnsiTheme="majorHAnsi" w:cs="Arial"/>
      <w:color w:val="5F645C" w:themeColor="accent2" w:themeShade="BF"/>
      <w:sz w:val="32"/>
      <w:szCs w:val="32"/>
    </w:rPr>
  </w:style>
  <w:style w:type="character" w:customStyle="1" w:styleId="ArtikeltitelBraun">
    <w:name w:val="Artikeltitel Braun"/>
    <w:basedOn w:val="Absatz-Standardschriftart"/>
    <w:uiPriority w:val="1"/>
    <w:qFormat/>
    <w:rsid w:val="00E10BDE"/>
    <w:rPr>
      <w:rFonts w:asciiTheme="majorHAnsi" w:hAnsiTheme="majorHAnsi"/>
      <w:b/>
      <w:bCs/>
      <w:noProof/>
      <w:color w:val="8A7760" w:themeColor="accent1" w:themeShade="BF"/>
      <w:sz w:val="72"/>
      <w:szCs w:val="72"/>
    </w:rPr>
  </w:style>
  <w:style w:type="character" w:customStyle="1" w:styleId="ArtikeluntertitelBraun">
    <w:name w:val="Artikeluntertitel Braun"/>
    <w:basedOn w:val="Absatz-Standardschriftart"/>
    <w:uiPriority w:val="1"/>
    <w:qFormat/>
    <w:rsid w:val="00E10BDE"/>
    <w:rPr>
      <w:rFonts w:asciiTheme="majorHAnsi" w:hAnsiTheme="majorHAnsi" w:cs="Arial"/>
      <w:noProof/>
      <w:color w:val="8A7760" w:themeColor="accent1" w:themeShade="BF"/>
      <w:sz w:val="48"/>
      <w:szCs w:val="48"/>
    </w:rPr>
  </w:style>
  <w:style w:type="character" w:customStyle="1" w:styleId="NamedesAutorsderAutorinBraun">
    <w:name w:val="Name des Autors/der Autorin Braun"/>
    <w:basedOn w:val="Absatz-Standardschriftart"/>
    <w:uiPriority w:val="1"/>
    <w:qFormat/>
    <w:rsid w:val="00774EED"/>
    <w:rPr>
      <w:b/>
      <w:bCs/>
      <w:caps/>
      <w:smallCaps w:val="0"/>
      <w:color w:val="8A7760" w:themeColor="accent1" w:themeShade="BF"/>
      <w:sz w:val="24"/>
      <w:szCs w:val="24"/>
    </w:rPr>
  </w:style>
  <w:style w:type="character" w:customStyle="1" w:styleId="NamedesAutorsderAutorinOlivgrn">
    <w:name w:val="Name des Autors/der Autorin Olivgrün"/>
    <w:basedOn w:val="Absatz-Standardschriftart"/>
    <w:uiPriority w:val="1"/>
    <w:qFormat/>
    <w:rsid w:val="00EE4525"/>
    <w:rPr>
      <w:b/>
      <w:bCs/>
      <w:caps/>
      <w:smallCaps w:val="0"/>
      <w:noProof/>
      <w:color w:val="5F645C" w:themeColor="accent2" w:themeShade="BF"/>
      <w:sz w:val="24"/>
      <w:szCs w:val="24"/>
    </w:rPr>
  </w:style>
  <w:style w:type="paragraph" w:customStyle="1" w:styleId="TextkrperBraun">
    <w:name w:val="Textkörper Braun"/>
    <w:basedOn w:val="Standard"/>
    <w:qFormat/>
    <w:rsid w:val="00A05987"/>
    <w:pPr>
      <w:spacing w:after="0" w:line="240" w:lineRule="auto"/>
    </w:pPr>
    <w:rPr>
      <w:color w:val="8A7760" w:themeColor="accent1" w:themeShade="BF"/>
      <w:sz w:val="19"/>
    </w:rPr>
  </w:style>
  <w:style w:type="paragraph" w:customStyle="1" w:styleId="TextkrperOlivgrn">
    <w:name w:val="Textkörper Olivgrün"/>
    <w:basedOn w:val="Standard"/>
    <w:qFormat/>
    <w:rsid w:val="00D74E96"/>
    <w:pPr>
      <w:spacing w:after="0" w:line="240" w:lineRule="auto"/>
    </w:pPr>
    <w:rPr>
      <w:color w:val="5F645C" w:themeColor="accent2" w:themeShade="BF"/>
      <w:sz w:val="20"/>
    </w:rPr>
  </w:style>
  <w:style w:type="character" w:customStyle="1" w:styleId="KleinerArtikeltitelBraun">
    <w:name w:val="Kleiner Artikeltitel Braun"/>
    <w:basedOn w:val="Absatz-Standardschriftart"/>
    <w:uiPriority w:val="1"/>
    <w:qFormat/>
    <w:rsid w:val="00EE4525"/>
    <w:rPr>
      <w:rFonts w:asciiTheme="majorHAnsi" w:hAnsiTheme="majorHAnsi"/>
      <w:b/>
      <w:bCs/>
      <w:noProof/>
      <w:color w:val="8A7760" w:themeColor="accent1" w:themeShade="BF"/>
      <w:sz w:val="44"/>
      <w:szCs w:val="44"/>
    </w:rPr>
  </w:style>
  <w:style w:type="character" w:customStyle="1" w:styleId="KleinerArtikeluntertitelBraun">
    <w:name w:val="Kleiner Artikeluntertitel Braun"/>
    <w:basedOn w:val="Absatz-Standardschriftart"/>
    <w:uiPriority w:val="1"/>
    <w:qFormat/>
    <w:rsid w:val="00EE4525"/>
    <w:rPr>
      <w:rFonts w:asciiTheme="majorHAnsi" w:hAnsiTheme="majorHAnsi"/>
      <w:noProof/>
      <w:color w:val="8A7760" w:themeColor="accent1" w:themeShade="BF"/>
      <w:sz w:val="32"/>
      <w:szCs w:val="32"/>
    </w:rPr>
  </w:style>
  <w:style w:type="character" w:customStyle="1" w:styleId="KleinerArtikeltitelOlivgrn">
    <w:name w:val="Kleiner Artikeltitel Olivgrün"/>
    <w:basedOn w:val="Absatz-Standardschriftart"/>
    <w:uiPriority w:val="1"/>
    <w:qFormat/>
    <w:rsid w:val="008060D4"/>
    <w:rPr>
      <w:rFonts w:ascii="Sylfaen" w:hAnsi="Sylfaen"/>
      <w:b/>
      <w:color w:val="5F645C" w:themeColor="accent2" w:themeShade="BF"/>
      <w:sz w:val="44"/>
    </w:rPr>
  </w:style>
  <w:style w:type="paragraph" w:customStyle="1" w:styleId="Textzitat">
    <w:name w:val="Textzitat"/>
    <w:basedOn w:val="Standard"/>
    <w:qFormat/>
    <w:rsid w:val="00E27DF5"/>
    <w:pPr>
      <w:spacing w:after="0" w:line="240" w:lineRule="auto"/>
      <w:jc w:val="center"/>
    </w:pPr>
    <w:rPr>
      <w:rFonts w:asciiTheme="majorHAnsi" w:hAnsiTheme="majorHAnsi"/>
      <w:color w:val="7F867B" w:themeColor="accent2"/>
      <w:sz w:val="40"/>
      <w:szCs w:val="48"/>
    </w:rPr>
  </w:style>
  <w:style w:type="paragraph" w:customStyle="1" w:styleId="BildunterschriftBraun">
    <w:name w:val="Bildunterschrift Braun"/>
    <w:basedOn w:val="TextkrperBraun"/>
    <w:qFormat/>
    <w:rsid w:val="00EE74D2"/>
    <w:rPr>
      <w:sz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122CC"/>
    <w:rPr>
      <w:sz w:val="20"/>
      <w:szCs w:val="20"/>
    </w:rPr>
  </w:style>
  <w:style w:type="paragraph" w:customStyle="1" w:styleId="BildunterschriftOlivgrn">
    <w:name w:val="Bildunterschrift Olivgrün"/>
    <w:basedOn w:val="TextkrperBraun"/>
    <w:qFormat/>
    <w:rsid w:val="00EE74D2"/>
    <w:rPr>
      <w:color w:val="5F645C" w:themeColor="accent2" w:themeShade="BF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4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4C17"/>
    <w:rPr>
      <w:rFonts w:ascii="Segoe UI" w:hAnsi="Segoe UI" w:cs="Segoe UI"/>
      <w:sz w:val="18"/>
      <w:szCs w:val="18"/>
    </w:rPr>
  </w:style>
  <w:style w:type="paragraph" w:customStyle="1" w:styleId="Grafikanker">
    <w:name w:val="Grafikanker"/>
    <w:basedOn w:val="Standard"/>
    <w:qFormat/>
    <w:rsid w:val="009122CC"/>
    <w:pPr>
      <w:spacing w:after="0"/>
    </w:pPr>
    <w:rPr>
      <w:sz w:val="10"/>
      <w:szCs w:val="10"/>
    </w:rPr>
  </w:style>
  <w:style w:type="character" w:styleId="Platzhaltertext">
    <w:name w:val="Placeholder Text"/>
    <w:basedOn w:val="Absatz-Standardschriftart"/>
    <w:uiPriority w:val="99"/>
    <w:semiHidden/>
    <w:rsid w:val="009122CC"/>
    <w:rPr>
      <w:color w:val="808080"/>
    </w:rPr>
  </w:style>
  <w:style w:type="paragraph" w:styleId="KeinLeerraum">
    <w:name w:val="No Spacing"/>
    <w:uiPriority w:val="1"/>
    <w:qFormat/>
    <w:rsid w:val="00F54276"/>
    <w:pPr>
      <w:spacing w:after="0" w:line="240" w:lineRule="auto"/>
    </w:pPr>
  </w:style>
  <w:style w:type="paragraph" w:styleId="Listenabsatz">
    <w:name w:val="List Paragraph"/>
    <w:basedOn w:val="Standard"/>
    <w:uiPriority w:val="34"/>
    <w:semiHidden/>
    <w:qFormat/>
    <w:rsid w:val="00DC5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n\AppData\Roaming\Microsoft\Templates\Lifestyle-Zeit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A93D20EE724613845393938CD071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6E3279-767F-4D68-A482-D6A483DF7E93}"/>
      </w:docPartPr>
      <w:docPartBody>
        <w:p w:rsidR="00000000" w:rsidRDefault="00000000">
          <w:pPr>
            <w:pStyle w:val="52A93D20EE724613845393938CD07190"/>
          </w:pPr>
          <w:r w:rsidRPr="00D74E96">
            <w:rPr>
              <w:szCs w:val="96"/>
              <w:lang w:bidi="de-DE"/>
            </w:rPr>
            <w:t>NACHRICHTEN VON HEUTE</w:t>
          </w:r>
        </w:p>
      </w:docPartBody>
    </w:docPart>
    <w:docPart>
      <w:docPartPr>
        <w:name w:val="436057E0C93C47BEB8849BB710EBA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A85A3-7ADD-420E-9239-7A7B1F040504}"/>
      </w:docPartPr>
      <w:docPartBody>
        <w:p w:rsidR="00000000" w:rsidRDefault="00000000">
          <w:pPr>
            <w:pStyle w:val="436057E0C93C47BEB8849BB710EBA864"/>
          </w:pPr>
          <w:r w:rsidRPr="00D74E96">
            <w:rPr>
              <w:noProof/>
              <w:lang w:bidi="de-DE"/>
            </w:rPr>
            <w:t>DIE DIGITALE ZEITUNG</w:t>
          </w:r>
        </w:p>
      </w:docPartBody>
    </w:docPart>
    <w:docPart>
      <w:docPartPr>
        <w:name w:val="2C06489D4E544F0A8B7F9080ED3984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B6816A-423F-458B-873E-2A1B3A77878D}"/>
      </w:docPartPr>
      <w:docPartBody>
        <w:p w:rsidR="00000000" w:rsidRDefault="00000000">
          <w:pPr>
            <w:pStyle w:val="2C06489D4E544F0A8B7F9080ED3984A2"/>
          </w:pPr>
          <w:r w:rsidRPr="00D74E96">
            <w:rPr>
              <w:lang w:bidi="de-DE"/>
            </w:rPr>
            <w:t>Eilmeldung</w:t>
          </w:r>
        </w:p>
      </w:docPartBody>
    </w:docPart>
    <w:docPart>
      <w:docPartPr>
        <w:name w:val="6B485F901553486787F3583A3EA945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6A3754-5E54-4140-A1C4-2593ACDC1FE3}"/>
      </w:docPartPr>
      <w:docPartBody>
        <w:p w:rsidR="00000000" w:rsidRDefault="00000000">
          <w:pPr>
            <w:pStyle w:val="6B485F901553486787F3583A3EA945D9"/>
          </w:pPr>
          <w:r w:rsidRPr="00D74E96">
            <w:rPr>
              <w:rStyle w:val="ArtikeltitelBraun"/>
              <w:lang w:bidi="de-DE"/>
            </w:rPr>
            <w:t>Der Knüller des Jahres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361"/>
    <w:rsid w:val="00FA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7CCBB0EA6E45EAB6E7AB03CD98F07B">
    <w:name w:val="AA7CCBB0EA6E45EAB6E7AB03CD98F07B"/>
  </w:style>
  <w:style w:type="paragraph" w:customStyle="1" w:styleId="7050C4D8443F4F6AB7ECE52EA43F4069">
    <w:name w:val="7050C4D8443F4F6AB7ECE52EA43F4069"/>
  </w:style>
  <w:style w:type="paragraph" w:customStyle="1" w:styleId="E67977A1AEBB42CFA5AE2F17EDABE7DE">
    <w:name w:val="E67977A1AEBB42CFA5AE2F17EDABE7DE"/>
  </w:style>
  <w:style w:type="paragraph" w:customStyle="1" w:styleId="52A93D20EE724613845393938CD07190">
    <w:name w:val="52A93D20EE724613845393938CD07190"/>
  </w:style>
  <w:style w:type="paragraph" w:customStyle="1" w:styleId="436057E0C93C47BEB8849BB710EBA864">
    <w:name w:val="436057E0C93C47BEB8849BB710EBA864"/>
  </w:style>
  <w:style w:type="paragraph" w:customStyle="1" w:styleId="2C06489D4E544F0A8B7F9080ED3984A2">
    <w:name w:val="2C06489D4E544F0A8B7F9080ED3984A2"/>
  </w:style>
  <w:style w:type="character" w:customStyle="1" w:styleId="ArtikeluntertitelOlivgrn">
    <w:name w:val="Artikeluntertitel Olivgrün"/>
    <w:basedOn w:val="Absatz-Standardschriftart"/>
    <w:uiPriority w:val="1"/>
    <w:qFormat/>
    <w:rPr>
      <w:rFonts w:asciiTheme="majorHAnsi" w:hAnsiTheme="majorHAnsi" w:cs="Arial"/>
      <w:color w:val="C45911" w:themeColor="accent2" w:themeShade="BF"/>
      <w:sz w:val="32"/>
      <w:szCs w:val="32"/>
    </w:rPr>
  </w:style>
  <w:style w:type="paragraph" w:customStyle="1" w:styleId="2D51741F2D044233A0192311CF890D54">
    <w:name w:val="2D51741F2D044233A0192311CF890D54"/>
  </w:style>
  <w:style w:type="character" w:customStyle="1" w:styleId="NamedesAutorsderAutorinOlivgrn">
    <w:name w:val="Name des Autors/der Autorin Olivgrün"/>
    <w:basedOn w:val="Absatz-Standardschriftart"/>
    <w:uiPriority w:val="1"/>
    <w:qFormat/>
    <w:rPr>
      <w:b/>
      <w:bCs/>
      <w:caps/>
      <w:smallCaps w:val="0"/>
      <w:noProof/>
      <w:color w:val="C45911" w:themeColor="accent2" w:themeShade="BF"/>
      <w:sz w:val="24"/>
      <w:szCs w:val="24"/>
    </w:rPr>
  </w:style>
  <w:style w:type="paragraph" w:customStyle="1" w:styleId="09763A2DF8A74C73BD0B8BB56AD93885">
    <w:name w:val="09763A2DF8A74C73BD0B8BB56AD93885"/>
  </w:style>
  <w:style w:type="paragraph" w:customStyle="1" w:styleId="TextkrperOlivgrn">
    <w:name w:val="Textkörper Olivgrün"/>
    <w:basedOn w:val="Standard"/>
    <w:qFormat/>
    <w:pPr>
      <w:spacing w:after="0" w:line="240" w:lineRule="auto"/>
    </w:pPr>
    <w:rPr>
      <w:rFonts w:eastAsiaTheme="minorHAnsi"/>
      <w:color w:val="C45911" w:themeColor="accent2" w:themeShade="BF"/>
      <w:sz w:val="20"/>
      <w:lang w:eastAsia="en-US"/>
    </w:rPr>
  </w:style>
  <w:style w:type="paragraph" w:customStyle="1" w:styleId="052A50D27AD1497785CA501E0A188DCB">
    <w:name w:val="052A50D27AD1497785CA501E0A188DCB"/>
  </w:style>
  <w:style w:type="paragraph" w:customStyle="1" w:styleId="CCB59FEB4F374663AF4A2E97A24237C0">
    <w:name w:val="CCB59FEB4F374663AF4A2E97A24237C0"/>
  </w:style>
  <w:style w:type="paragraph" w:customStyle="1" w:styleId="8D3A545DDAD64BEDB9EA66533E7AA22E">
    <w:name w:val="8D3A545DDAD64BEDB9EA66533E7AA22E"/>
  </w:style>
  <w:style w:type="character" w:customStyle="1" w:styleId="ArtikeltitelBraun">
    <w:name w:val="Artikeltitel Braun"/>
    <w:basedOn w:val="Absatz-Standardschriftart"/>
    <w:uiPriority w:val="1"/>
    <w:qFormat/>
    <w:rPr>
      <w:rFonts w:asciiTheme="majorHAnsi" w:hAnsiTheme="majorHAnsi"/>
      <w:b/>
      <w:bCs/>
      <w:noProof/>
      <w:color w:val="2F5496" w:themeColor="accent1" w:themeShade="BF"/>
      <w:sz w:val="72"/>
      <w:szCs w:val="72"/>
    </w:rPr>
  </w:style>
  <w:style w:type="paragraph" w:customStyle="1" w:styleId="6B485F901553486787F3583A3EA945D9">
    <w:name w:val="6B485F901553486787F3583A3EA945D9"/>
  </w:style>
  <w:style w:type="character" w:customStyle="1" w:styleId="ArtikeluntertitelBraun">
    <w:name w:val="Artikeluntertitel Braun"/>
    <w:basedOn w:val="Absatz-Standardschriftart"/>
    <w:uiPriority w:val="1"/>
    <w:qFormat/>
    <w:rPr>
      <w:rFonts w:asciiTheme="majorHAnsi" w:hAnsiTheme="majorHAnsi" w:cs="Arial"/>
      <w:noProof/>
      <w:color w:val="2F5496" w:themeColor="accent1" w:themeShade="BF"/>
      <w:sz w:val="48"/>
      <w:szCs w:val="48"/>
    </w:rPr>
  </w:style>
  <w:style w:type="paragraph" w:customStyle="1" w:styleId="C32A4224CE8444D285214E20CC02BAA9">
    <w:name w:val="C32A4224CE8444D285214E20CC02BAA9"/>
  </w:style>
  <w:style w:type="character" w:customStyle="1" w:styleId="NamedesAutorsderAutorinBraun">
    <w:name w:val="Name des Autors/der Autorin Braun"/>
    <w:basedOn w:val="Absatz-Standardschriftart"/>
    <w:uiPriority w:val="1"/>
    <w:qFormat/>
    <w:rPr>
      <w:b/>
      <w:bCs/>
      <w:caps/>
      <w:smallCaps w:val="0"/>
      <w:color w:val="2F5496" w:themeColor="accent1" w:themeShade="BF"/>
      <w:sz w:val="24"/>
      <w:szCs w:val="24"/>
    </w:rPr>
  </w:style>
  <w:style w:type="paragraph" w:customStyle="1" w:styleId="016B97435E2743C6855256A6EA59170E">
    <w:name w:val="016B97435E2743C6855256A6EA59170E"/>
  </w:style>
  <w:style w:type="paragraph" w:customStyle="1" w:styleId="TextkrperBraun">
    <w:name w:val="Textkörper Braun"/>
    <w:basedOn w:val="Standard"/>
    <w:qFormat/>
    <w:pPr>
      <w:spacing w:after="0" w:line="240" w:lineRule="auto"/>
    </w:pPr>
    <w:rPr>
      <w:rFonts w:eastAsiaTheme="minorHAnsi"/>
      <w:color w:val="2F5496" w:themeColor="accent1" w:themeShade="BF"/>
      <w:sz w:val="20"/>
      <w:lang w:eastAsia="en-US"/>
    </w:rPr>
  </w:style>
  <w:style w:type="paragraph" w:customStyle="1" w:styleId="50F6768DF2C043A7AAC1752CBE60CF5E">
    <w:name w:val="50F6768DF2C043A7AAC1752CBE60CF5E"/>
  </w:style>
  <w:style w:type="paragraph" w:customStyle="1" w:styleId="71E785DF10B346628A191A7B67F417BC">
    <w:name w:val="71E785DF10B346628A191A7B67F417BC"/>
  </w:style>
  <w:style w:type="paragraph" w:customStyle="1" w:styleId="B90388B34880471EA8CC21C2614CCF2B">
    <w:name w:val="B90388B34880471EA8CC21C2614CCF2B"/>
  </w:style>
  <w:style w:type="paragraph" w:customStyle="1" w:styleId="82CD94D30EBA4D3DAEE6C8D4411AFE26">
    <w:name w:val="82CD94D30EBA4D3DAEE6C8D4411AFE26"/>
  </w:style>
  <w:style w:type="paragraph" w:customStyle="1" w:styleId="261DF6A548844D3AB9B5B73357EECE9B">
    <w:name w:val="261DF6A548844D3AB9B5B73357EECE9B"/>
  </w:style>
  <w:style w:type="paragraph" w:customStyle="1" w:styleId="D08087E1BDC84304829FC7870397C5B1">
    <w:name w:val="D08087E1BDC84304829FC7870397C5B1"/>
  </w:style>
  <w:style w:type="paragraph" w:customStyle="1" w:styleId="97DB670BC7BE4638B7A88D278AC1D4DE">
    <w:name w:val="97DB670BC7BE4638B7A88D278AC1D4DE"/>
  </w:style>
  <w:style w:type="paragraph" w:customStyle="1" w:styleId="F596D41668BD4234BA55FEB7568C1279">
    <w:name w:val="F596D41668BD4234BA55FEB7568C1279"/>
  </w:style>
  <w:style w:type="paragraph" w:customStyle="1" w:styleId="1808A188011E425D88C7A5C9F633F093">
    <w:name w:val="1808A188011E425D88C7A5C9F633F093"/>
  </w:style>
  <w:style w:type="paragraph" w:customStyle="1" w:styleId="FB7D7A8E501342F594AED02F16CFFBCA">
    <w:name w:val="FB7D7A8E501342F594AED02F16CFFBCA"/>
  </w:style>
  <w:style w:type="paragraph" w:customStyle="1" w:styleId="B64E202BEE394457953567544A64B24F">
    <w:name w:val="B64E202BEE394457953567544A64B24F"/>
  </w:style>
  <w:style w:type="paragraph" w:customStyle="1" w:styleId="8569630075CC4500962C5B9A1D63EE22">
    <w:name w:val="8569630075CC4500962C5B9A1D63EE22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EB9161B2689C42A5AAB474534EDEA3D5">
    <w:name w:val="EB9161B2689C42A5AAB474534EDEA3D5"/>
  </w:style>
  <w:style w:type="paragraph" w:customStyle="1" w:styleId="3F1AA4FFFD0C4AAB9F7556BBB173B95A">
    <w:name w:val="3F1AA4FFFD0C4AAB9F7556BBB173B95A"/>
  </w:style>
  <w:style w:type="paragraph" w:customStyle="1" w:styleId="2896CC02914F4A75A7E845BA05E366E2">
    <w:name w:val="2896CC02914F4A75A7E845BA05E366E2"/>
  </w:style>
  <w:style w:type="paragraph" w:customStyle="1" w:styleId="DC077184619A42448FCDA0E9B07F6B2A">
    <w:name w:val="DC077184619A42448FCDA0E9B07F6B2A"/>
  </w:style>
  <w:style w:type="paragraph" w:customStyle="1" w:styleId="84E20C012A554BD8BE440DD5BF4E9AAD">
    <w:name w:val="84E20C012A554BD8BE440DD5BF4E9AAD"/>
  </w:style>
  <w:style w:type="paragraph" w:customStyle="1" w:styleId="C8854043D3BA4BBFA623E02E1FE5DA2A">
    <w:name w:val="C8854043D3BA4BBFA623E02E1FE5DA2A"/>
  </w:style>
  <w:style w:type="paragraph" w:customStyle="1" w:styleId="F6D23DBEEA7D4B5287DF0E4F64509B0D">
    <w:name w:val="F6D23DBEEA7D4B5287DF0E4F64509B0D"/>
  </w:style>
  <w:style w:type="paragraph" w:customStyle="1" w:styleId="F556EA1C75B1492E9646B328A9929B9C">
    <w:name w:val="F556EA1C75B1492E9646B328A9929B9C"/>
  </w:style>
  <w:style w:type="paragraph" w:customStyle="1" w:styleId="229F497FE63B47DB83E01FED1547DA6D">
    <w:name w:val="229F497FE63B47DB83E01FED1547DA6D"/>
  </w:style>
  <w:style w:type="paragraph" w:customStyle="1" w:styleId="4E3E783EEFD14DD9A876A61F7109C1E3">
    <w:name w:val="4E3E783EEFD14DD9A876A61F7109C1E3"/>
  </w:style>
  <w:style w:type="paragraph" w:customStyle="1" w:styleId="E700BDA873764897B6E36407CDD652AA">
    <w:name w:val="E700BDA873764897B6E36407CDD652AA"/>
  </w:style>
  <w:style w:type="paragraph" w:customStyle="1" w:styleId="6DD57396B358409F8E376E4B90B01DE1">
    <w:name w:val="6DD57396B358409F8E376E4B90B01DE1"/>
  </w:style>
  <w:style w:type="paragraph" w:customStyle="1" w:styleId="D061E534D369433CAE444AC4BFC645AA">
    <w:name w:val="D061E534D369433CAE444AC4BFC645AA"/>
  </w:style>
  <w:style w:type="paragraph" w:customStyle="1" w:styleId="025CE8335ABE435291BB62307FCBF5EB">
    <w:name w:val="025CE8335ABE435291BB62307FCBF5EB"/>
  </w:style>
  <w:style w:type="paragraph" w:customStyle="1" w:styleId="199BFC990D3649CF815A4D0DB87EB96E">
    <w:name w:val="199BFC990D3649CF815A4D0DB87EB96E"/>
  </w:style>
  <w:style w:type="paragraph" w:customStyle="1" w:styleId="3E4DF98F6B1A45D38DCBF4F2A6A006CD">
    <w:name w:val="3E4DF98F6B1A45D38DCBF4F2A6A006CD"/>
  </w:style>
  <w:style w:type="paragraph" w:customStyle="1" w:styleId="3F5297ACC4144999B72C6D5DBD9D9F97">
    <w:name w:val="3F5297ACC4144999B72C6D5DBD9D9F97"/>
  </w:style>
  <w:style w:type="paragraph" w:customStyle="1" w:styleId="6245DED14E9D488CB51928F2951F7E63">
    <w:name w:val="6245DED14E9D488CB51928F2951F7E63"/>
  </w:style>
  <w:style w:type="paragraph" w:customStyle="1" w:styleId="050AEAB5555E4237BBBAEF885963FC28">
    <w:name w:val="050AEAB5555E4237BBBAEF885963FC28"/>
  </w:style>
  <w:style w:type="paragraph" w:customStyle="1" w:styleId="1FB44D339C2F496391A8F4A791796499">
    <w:name w:val="1FB44D339C2F496391A8F4A791796499"/>
  </w:style>
  <w:style w:type="paragraph" w:customStyle="1" w:styleId="C5677B0443FF4B32BE858D5EA373DD89">
    <w:name w:val="C5677B0443FF4B32BE858D5EA373DD89"/>
  </w:style>
  <w:style w:type="paragraph" w:customStyle="1" w:styleId="0CC729F165E8461DA930CAE13843DE88">
    <w:name w:val="0CC729F165E8461DA930CAE13843DE88"/>
  </w:style>
  <w:style w:type="paragraph" w:customStyle="1" w:styleId="0F74B66C805143D29117D23224DE3C8B">
    <w:name w:val="0F74B66C805143D29117D23224DE3C8B"/>
  </w:style>
  <w:style w:type="paragraph" w:customStyle="1" w:styleId="4EC4765EABF14CBD8E62F4EB20C7088B">
    <w:name w:val="4EC4765EABF14CBD8E62F4EB20C7088B"/>
  </w:style>
  <w:style w:type="paragraph" w:customStyle="1" w:styleId="3ADFD27FEC8E4526A97E808846EACE84">
    <w:name w:val="3ADFD27FEC8E4526A97E808846EACE84"/>
  </w:style>
  <w:style w:type="paragraph" w:customStyle="1" w:styleId="A98D5A4582824E5993249657727BBF80">
    <w:name w:val="A98D5A4582824E5993249657727BBF80"/>
  </w:style>
  <w:style w:type="paragraph" w:customStyle="1" w:styleId="A7D5D9AF4F1740629BDC7DABAD380D2F">
    <w:name w:val="A7D5D9AF4F1740629BDC7DABAD380D2F"/>
  </w:style>
  <w:style w:type="paragraph" w:customStyle="1" w:styleId="DFD15218B0784DAAA3618DCF966F16DC">
    <w:name w:val="DFD15218B0784DAAA3618DCF966F16DC"/>
  </w:style>
  <w:style w:type="paragraph" w:customStyle="1" w:styleId="7CCDF9FAE81A431C86067723CB2EB792">
    <w:name w:val="7CCDF9FAE81A431C86067723CB2EB792"/>
  </w:style>
  <w:style w:type="paragraph" w:customStyle="1" w:styleId="84723EF9A29044FEB8573EA444F4EEDC">
    <w:name w:val="84723EF9A29044FEB8573EA444F4EEDC"/>
  </w:style>
  <w:style w:type="paragraph" w:customStyle="1" w:styleId="315DA23A88FD45348F50743F1DAB6FBB">
    <w:name w:val="315DA23A88FD45348F50743F1DAB6FBB"/>
  </w:style>
  <w:style w:type="paragraph" w:customStyle="1" w:styleId="Textzitat">
    <w:name w:val="Textzitat"/>
    <w:basedOn w:val="Standard"/>
    <w:qFormat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40"/>
      <w:szCs w:val="48"/>
      <w:lang w:eastAsia="en-US"/>
    </w:rPr>
  </w:style>
  <w:style w:type="paragraph" w:customStyle="1" w:styleId="2B235CCB8E4D4CAC8D1215DF24A3E844">
    <w:name w:val="2B235CCB8E4D4CAC8D1215DF24A3E844"/>
  </w:style>
  <w:style w:type="paragraph" w:customStyle="1" w:styleId="676973EEDAEB40D68403B9326F91C508">
    <w:name w:val="676973EEDAEB40D68403B9326F91C508"/>
  </w:style>
  <w:style w:type="paragraph" w:customStyle="1" w:styleId="7D36EC6802DF4B3D8A71CD6CA723DA16">
    <w:name w:val="7D36EC6802DF4B3D8A71CD6CA723DA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F9F8C"/>
      </a:accent1>
      <a:accent2>
        <a:srgbClr val="7F867B"/>
      </a:accent2>
      <a:accent3>
        <a:srgbClr val="C7C7BB"/>
      </a:accent3>
      <a:accent4>
        <a:srgbClr val="D4C8BE"/>
      </a:accent4>
      <a:accent5>
        <a:srgbClr val="E3E4E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2">
      <a:majorFont>
        <a:latin typeface="Sylfaen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4" ma:contentTypeDescription="Create a new document." ma:contentTypeScope="" ma:versionID="05da067f564d8fadb8208789273e4bd2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5c2e0b8a243a7d7e10f89cd2bcc7521b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DF4E69-6AEE-4C5F-9751-1B79DC1239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11B4B1-4AA3-4EA4-B905-696541EF5B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DFF072-5F97-4814-AEB5-41262443C6C4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632AE2F-C621-4E07-B8BE-BA401BE8B3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Lifestyle-Zeitung</Template>
  <TotalTime>0</TotalTime>
  <Pages>1</Pages>
  <Words>189</Words>
  <Characters>1193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2022-10-04T13:48:00Z</dcterms:created>
  <dcterms:modified xsi:type="dcterms:W3CDTF">2022-10-04T13:48:00Z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